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845A1" w14:textId="77777777" w:rsidR="0084334D" w:rsidRDefault="0084334D" w:rsidP="008F24AC">
      <w:pPr>
        <w:jc w:val="center"/>
        <w:rPr>
          <w:rFonts w:ascii="Cooper Black" w:hAnsi="Cooper Black"/>
          <w:sz w:val="32"/>
          <w:szCs w:val="32"/>
        </w:rPr>
      </w:pPr>
    </w:p>
    <w:p w14:paraId="26B72B03" w14:textId="38392624" w:rsidR="00A871F0" w:rsidRDefault="00A871F0" w:rsidP="0084334D">
      <w:pPr>
        <w:rPr>
          <w:rFonts w:ascii="Elephant" w:hAnsi="Elephant"/>
          <w:noProof/>
          <w:color w:val="000080"/>
          <w:sz w:val="36"/>
          <w:szCs w:val="36"/>
        </w:rPr>
      </w:pPr>
      <w:r>
        <w:rPr>
          <w:noProof/>
        </w:rPr>
        <w:drawing>
          <wp:inline distT="0" distB="0" distL="0" distR="0" wp14:anchorId="5ACA5C28" wp14:editId="203E5395">
            <wp:extent cx="2057400" cy="990600"/>
            <wp:effectExtent l="19050" t="0" r="0" b="0"/>
            <wp:docPr id="1" name="Picture 1" descr="BTownC-Black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ownC-Black PNG"/>
                    <pic:cNvPicPr>
                      <a:picLocks noChangeAspect="1" noChangeArrowheads="1"/>
                    </pic:cNvPicPr>
                  </pic:nvPicPr>
                  <pic:blipFill>
                    <a:blip r:embed="rId9" cstate="print"/>
                    <a:srcRect/>
                    <a:stretch>
                      <a:fillRect/>
                    </a:stretch>
                  </pic:blipFill>
                  <pic:spPr bwMode="auto">
                    <a:xfrm>
                      <a:off x="0" y="0"/>
                      <a:ext cx="2057400" cy="990600"/>
                    </a:xfrm>
                    <a:prstGeom prst="rect">
                      <a:avLst/>
                    </a:prstGeom>
                    <a:noFill/>
                    <a:ln w="9525">
                      <a:noFill/>
                      <a:miter lim="800000"/>
                      <a:headEnd/>
                      <a:tailEnd/>
                    </a:ln>
                  </pic:spPr>
                </pic:pic>
              </a:graphicData>
            </a:graphic>
          </wp:inline>
        </w:drawing>
      </w:r>
    </w:p>
    <w:p w14:paraId="5BF9E21D" w14:textId="77777777" w:rsidR="00002599" w:rsidRPr="00C06673" w:rsidRDefault="00002599" w:rsidP="008F24AC">
      <w:pPr>
        <w:jc w:val="center"/>
        <w:rPr>
          <w:rFonts w:ascii="Cooper Black" w:hAnsi="Cooper Black"/>
          <w:sz w:val="28"/>
          <w:szCs w:val="28"/>
        </w:rPr>
      </w:pPr>
    </w:p>
    <w:p w14:paraId="1C644C14" w14:textId="77777777" w:rsidR="00002599" w:rsidRPr="008A620C" w:rsidRDefault="00C06673" w:rsidP="00002599">
      <w:pPr>
        <w:jc w:val="center"/>
        <w:rPr>
          <w:rFonts w:ascii="Arial" w:hAnsi="Arial" w:cs="Arial"/>
          <w:u w:val="single"/>
        </w:rPr>
      </w:pPr>
      <w:r>
        <w:rPr>
          <w:rFonts w:ascii="Arial" w:hAnsi="Arial" w:cs="Arial"/>
          <w:b/>
          <w:bCs/>
          <w:sz w:val="28"/>
          <w:szCs w:val="28"/>
        </w:rPr>
        <w:t xml:space="preserve">                   </w:t>
      </w:r>
      <w:r w:rsidR="00002599" w:rsidRPr="008A620C">
        <w:rPr>
          <w:rFonts w:ascii="Arial" w:hAnsi="Arial" w:cs="Arial"/>
          <w:b/>
          <w:bCs/>
          <w:u w:val="single"/>
        </w:rPr>
        <w:t>FINANCE &amp; GENERAL PURPOSES COMMITTEE</w:t>
      </w:r>
    </w:p>
    <w:p w14:paraId="4EC75110" w14:textId="4A567BAB" w:rsidR="00002599" w:rsidRDefault="00002599" w:rsidP="00002599">
      <w:pPr>
        <w:suppressAutoHyphens/>
        <w:rPr>
          <w:rFonts w:ascii="Bookman Old Style" w:hAnsi="Bookman Old Style"/>
          <w:b/>
          <w:spacing w:val="-3"/>
        </w:rPr>
      </w:pPr>
    </w:p>
    <w:p w14:paraId="72D33E89" w14:textId="77777777" w:rsidR="001402B3" w:rsidRDefault="001402B3" w:rsidP="00002599">
      <w:pPr>
        <w:suppressAutoHyphens/>
        <w:rPr>
          <w:rFonts w:ascii="Bookman Old Style" w:hAnsi="Bookman Old Style"/>
          <w:b/>
          <w:spacing w:val="-3"/>
        </w:rPr>
      </w:pPr>
    </w:p>
    <w:p w14:paraId="4F7DBCB0" w14:textId="61864641" w:rsidR="00AD28D8" w:rsidRDefault="00B0340C" w:rsidP="0084334D">
      <w:pPr>
        <w:rPr>
          <w:rFonts w:ascii="Arial" w:hAnsi="Arial" w:cs="Arial"/>
          <w:spacing w:val="-3"/>
        </w:rPr>
      </w:pPr>
      <w:r>
        <w:rPr>
          <w:rFonts w:ascii="Arial" w:hAnsi="Arial" w:cs="Arial"/>
        </w:rPr>
        <w:t xml:space="preserve">A </w:t>
      </w:r>
      <w:r w:rsidR="00002599">
        <w:rPr>
          <w:rFonts w:ascii="Arial" w:hAnsi="Arial" w:cs="Arial"/>
        </w:rPr>
        <w:t>meeting of the Beaminster Town Council</w:t>
      </w:r>
      <w:r w:rsidR="004B49E2">
        <w:rPr>
          <w:rFonts w:ascii="Arial" w:hAnsi="Arial" w:cs="Arial"/>
        </w:rPr>
        <w:t>s</w:t>
      </w:r>
      <w:r w:rsidR="00002599">
        <w:rPr>
          <w:rFonts w:ascii="Arial" w:hAnsi="Arial" w:cs="Arial"/>
        </w:rPr>
        <w:t xml:space="preserve"> Finance</w:t>
      </w:r>
      <w:r w:rsidR="00C15A7E">
        <w:rPr>
          <w:rFonts w:ascii="Arial" w:hAnsi="Arial" w:cs="Arial"/>
        </w:rPr>
        <w:t xml:space="preserve"> </w:t>
      </w:r>
      <w:r w:rsidR="00002599">
        <w:rPr>
          <w:rFonts w:ascii="Arial" w:hAnsi="Arial" w:cs="Arial"/>
        </w:rPr>
        <w:t xml:space="preserve">&amp; General Purposes Committee will </w:t>
      </w:r>
      <w:r w:rsidR="001402B3">
        <w:rPr>
          <w:rFonts w:ascii="Arial" w:hAnsi="Arial" w:cs="Arial"/>
        </w:rPr>
        <w:t>take place</w:t>
      </w:r>
      <w:r w:rsidR="004B49E2">
        <w:rPr>
          <w:rFonts w:ascii="Arial" w:hAnsi="Arial" w:cs="Arial"/>
        </w:rPr>
        <w:t xml:space="preserve"> in the </w:t>
      </w:r>
      <w:r w:rsidR="00195520">
        <w:rPr>
          <w:rFonts w:ascii="Arial" w:hAnsi="Arial" w:cs="Arial"/>
        </w:rPr>
        <w:t>Cowie Room,</w:t>
      </w:r>
      <w:r w:rsidR="00B86E40">
        <w:rPr>
          <w:rFonts w:ascii="Arial" w:hAnsi="Arial" w:cs="Arial"/>
        </w:rPr>
        <w:t xml:space="preserve"> </w:t>
      </w:r>
      <w:r w:rsidR="004B49E2">
        <w:rPr>
          <w:rFonts w:ascii="Arial" w:hAnsi="Arial" w:cs="Arial"/>
        </w:rPr>
        <w:t xml:space="preserve">Public Hall </w:t>
      </w:r>
      <w:r w:rsidR="00991CE4">
        <w:rPr>
          <w:rFonts w:ascii="Arial" w:hAnsi="Arial" w:cs="Arial"/>
        </w:rPr>
        <w:t>on</w:t>
      </w:r>
      <w:r w:rsidR="00746BB2">
        <w:rPr>
          <w:rFonts w:ascii="Arial" w:hAnsi="Arial" w:cs="Arial"/>
        </w:rPr>
        <w:t xml:space="preserve"> </w:t>
      </w:r>
      <w:r w:rsidR="00825C60">
        <w:rPr>
          <w:rFonts w:ascii="Arial" w:hAnsi="Arial" w:cs="Arial"/>
        </w:rPr>
        <w:t>Tues</w:t>
      </w:r>
      <w:r w:rsidR="00943601">
        <w:rPr>
          <w:rFonts w:ascii="Arial" w:hAnsi="Arial" w:cs="Arial"/>
        </w:rPr>
        <w:t>day</w:t>
      </w:r>
      <w:r w:rsidR="00400B63">
        <w:rPr>
          <w:rFonts w:ascii="Arial" w:hAnsi="Arial" w:cs="Arial"/>
        </w:rPr>
        <w:t xml:space="preserve"> </w:t>
      </w:r>
      <w:r w:rsidR="00BD3D06">
        <w:rPr>
          <w:rFonts w:ascii="Arial" w:hAnsi="Arial" w:cs="Arial"/>
        </w:rPr>
        <w:t>18</w:t>
      </w:r>
      <w:r w:rsidR="00BD3D06" w:rsidRPr="00BD3D06">
        <w:rPr>
          <w:rFonts w:ascii="Arial" w:hAnsi="Arial" w:cs="Arial"/>
          <w:vertAlign w:val="superscript"/>
        </w:rPr>
        <w:t>th</w:t>
      </w:r>
      <w:r w:rsidR="00BD3D06">
        <w:rPr>
          <w:rFonts w:ascii="Arial" w:hAnsi="Arial" w:cs="Arial"/>
        </w:rPr>
        <w:t xml:space="preserve"> August</w:t>
      </w:r>
      <w:r w:rsidR="00012CBD">
        <w:rPr>
          <w:rFonts w:ascii="Arial" w:hAnsi="Arial" w:cs="Arial"/>
        </w:rPr>
        <w:t xml:space="preserve"> </w:t>
      </w:r>
      <w:r w:rsidR="00943601">
        <w:rPr>
          <w:rFonts w:ascii="Arial" w:hAnsi="Arial" w:cs="Arial"/>
        </w:rPr>
        <w:t>202</w:t>
      </w:r>
      <w:r w:rsidR="00012CBD">
        <w:rPr>
          <w:rFonts w:ascii="Arial" w:hAnsi="Arial" w:cs="Arial"/>
        </w:rPr>
        <w:t>6</w:t>
      </w:r>
      <w:r w:rsidR="00B36B43">
        <w:rPr>
          <w:rFonts w:ascii="Arial" w:hAnsi="Arial" w:cs="Arial"/>
        </w:rPr>
        <w:t xml:space="preserve"> </w:t>
      </w:r>
      <w:r w:rsidR="008D5090">
        <w:rPr>
          <w:rFonts w:ascii="Arial" w:hAnsi="Arial" w:cs="Arial"/>
        </w:rPr>
        <w:t xml:space="preserve">at </w:t>
      </w:r>
      <w:r w:rsidR="000B7844">
        <w:rPr>
          <w:rFonts w:ascii="Arial" w:hAnsi="Arial" w:cs="Arial"/>
        </w:rPr>
        <w:t>7.00pm</w:t>
      </w:r>
      <w:r w:rsidR="009C3AD3">
        <w:rPr>
          <w:rFonts w:ascii="Arial" w:hAnsi="Arial" w:cs="Arial"/>
        </w:rPr>
        <w:t>.</w:t>
      </w:r>
    </w:p>
    <w:p w14:paraId="25BC78AA" w14:textId="711F970D" w:rsidR="00C06673" w:rsidRDefault="00C06673" w:rsidP="000D0635">
      <w:pPr>
        <w:suppressAutoHyphens/>
        <w:jc w:val="right"/>
        <w:rPr>
          <w:rFonts w:asciiTheme="minorHAnsi" w:hAnsiTheme="minorHAnsi"/>
          <w:noProof/>
        </w:rPr>
      </w:pPr>
    </w:p>
    <w:p w14:paraId="1CD58406" w14:textId="0BDECC97" w:rsidR="00C77E9D" w:rsidRPr="001402B3" w:rsidRDefault="00C77E9D" w:rsidP="000D0635">
      <w:pPr>
        <w:suppressAutoHyphens/>
        <w:jc w:val="right"/>
        <w:rPr>
          <w:rFonts w:ascii="Arial" w:hAnsi="Arial" w:cs="Arial"/>
          <w:color w:val="FF0000"/>
          <w:spacing w:val="-3"/>
        </w:rPr>
      </w:pPr>
      <w:r>
        <w:rPr>
          <w:rFonts w:ascii="Arial" w:hAnsi="Arial" w:cs="Arial"/>
          <w:noProof/>
          <w:color w:val="FF0000"/>
          <w:spacing w:val="-3"/>
        </w:rPr>
        <w:drawing>
          <wp:inline distT="0" distB="0" distL="0" distR="0" wp14:anchorId="7D5B769F" wp14:editId="2EFE00EA">
            <wp:extent cx="1200150" cy="556433"/>
            <wp:effectExtent l="0" t="0" r="0" b="0"/>
            <wp:docPr id="535327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27059" name="Picture 53532705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5264" cy="568077"/>
                    </a:xfrm>
                    <a:prstGeom prst="rect">
                      <a:avLst/>
                    </a:prstGeom>
                  </pic:spPr>
                </pic:pic>
              </a:graphicData>
            </a:graphic>
          </wp:inline>
        </w:drawing>
      </w:r>
    </w:p>
    <w:p w14:paraId="45D8FBCF" w14:textId="77777777" w:rsidR="00F83B95" w:rsidRDefault="00002599" w:rsidP="00354DA0">
      <w:pPr>
        <w:suppressAutoHyphens/>
        <w:ind w:left="7200"/>
        <w:jc w:val="right"/>
        <w:rPr>
          <w:rFonts w:ascii="Arial" w:hAnsi="Arial" w:cs="Arial"/>
          <w:spacing w:val="-3"/>
        </w:rPr>
      </w:pPr>
      <w:r>
        <w:rPr>
          <w:rFonts w:ascii="Arial" w:hAnsi="Arial" w:cs="Arial"/>
          <w:spacing w:val="-3"/>
        </w:rPr>
        <w:t xml:space="preserve">         Town Clerk</w:t>
      </w:r>
    </w:p>
    <w:p w14:paraId="167EAEFB" w14:textId="090174F1" w:rsidR="006A6F0C" w:rsidRDefault="008D0E52" w:rsidP="00354DA0">
      <w:pPr>
        <w:suppressAutoHyphens/>
        <w:ind w:left="7200"/>
        <w:jc w:val="right"/>
        <w:rPr>
          <w:rFonts w:ascii="Arial" w:hAnsi="Arial" w:cs="Arial"/>
          <w:spacing w:val="-3"/>
        </w:rPr>
      </w:pPr>
      <w:r>
        <w:rPr>
          <w:rFonts w:ascii="Arial" w:hAnsi="Arial" w:cs="Arial"/>
          <w:spacing w:val="-3"/>
        </w:rPr>
        <w:t>12</w:t>
      </w:r>
      <w:r w:rsidRPr="008D0E52">
        <w:rPr>
          <w:rFonts w:ascii="Arial" w:hAnsi="Arial" w:cs="Arial"/>
          <w:spacing w:val="-3"/>
          <w:vertAlign w:val="superscript"/>
        </w:rPr>
        <w:t>th</w:t>
      </w:r>
      <w:r>
        <w:rPr>
          <w:rFonts w:ascii="Arial" w:hAnsi="Arial" w:cs="Arial"/>
          <w:spacing w:val="-3"/>
        </w:rPr>
        <w:t xml:space="preserve"> August</w:t>
      </w:r>
      <w:r w:rsidR="00012CBD">
        <w:rPr>
          <w:rFonts w:ascii="Arial" w:hAnsi="Arial" w:cs="Arial"/>
          <w:spacing w:val="-3"/>
        </w:rPr>
        <w:t xml:space="preserve"> </w:t>
      </w:r>
      <w:r w:rsidR="00FF3C92">
        <w:rPr>
          <w:rFonts w:ascii="Arial" w:hAnsi="Arial" w:cs="Arial"/>
          <w:spacing w:val="-3"/>
        </w:rPr>
        <w:t>202</w:t>
      </w:r>
      <w:r w:rsidR="00012CBD">
        <w:rPr>
          <w:rFonts w:ascii="Arial" w:hAnsi="Arial" w:cs="Arial"/>
          <w:spacing w:val="-3"/>
        </w:rPr>
        <w:t>6</w:t>
      </w:r>
    </w:p>
    <w:p w14:paraId="7F7BCD8E" w14:textId="77777777" w:rsidR="00DF1C56" w:rsidRPr="00354DA0" w:rsidRDefault="00DF1C56" w:rsidP="00354DA0">
      <w:pPr>
        <w:suppressAutoHyphens/>
        <w:ind w:left="7200"/>
        <w:jc w:val="right"/>
        <w:rPr>
          <w:rFonts w:ascii="Arial" w:hAnsi="Arial" w:cs="Arial"/>
          <w:spacing w:val="-3"/>
        </w:rPr>
      </w:pPr>
    </w:p>
    <w:p w14:paraId="057D5DAB" w14:textId="15B33180" w:rsidR="00002599" w:rsidRDefault="00002599" w:rsidP="00002599">
      <w:pPr>
        <w:suppressAutoHyphens/>
        <w:jc w:val="center"/>
        <w:rPr>
          <w:rFonts w:ascii="Arial" w:hAnsi="Arial" w:cs="Arial"/>
          <w:b/>
          <w:bCs/>
          <w:spacing w:val="-3"/>
          <w:sz w:val="28"/>
          <w:u w:val="single"/>
        </w:rPr>
      </w:pPr>
      <w:r>
        <w:rPr>
          <w:rFonts w:ascii="Arial" w:hAnsi="Arial" w:cs="Arial"/>
          <w:b/>
          <w:bCs/>
          <w:spacing w:val="-3"/>
          <w:sz w:val="28"/>
          <w:u w:val="single"/>
        </w:rPr>
        <w:t>A</w:t>
      </w:r>
      <w:r w:rsidR="00A625BC">
        <w:rPr>
          <w:rFonts w:ascii="Arial" w:hAnsi="Arial" w:cs="Arial"/>
          <w:b/>
          <w:bCs/>
          <w:spacing w:val="-3"/>
          <w:sz w:val="28"/>
          <w:u w:val="single"/>
        </w:rPr>
        <w:t xml:space="preserve"> </w:t>
      </w:r>
      <w:r>
        <w:rPr>
          <w:rFonts w:ascii="Arial" w:hAnsi="Arial" w:cs="Arial"/>
          <w:b/>
          <w:bCs/>
          <w:spacing w:val="-3"/>
          <w:sz w:val="28"/>
          <w:u w:val="single"/>
        </w:rPr>
        <w:t>G</w:t>
      </w:r>
      <w:r w:rsidR="00A625BC">
        <w:rPr>
          <w:rFonts w:ascii="Arial" w:hAnsi="Arial" w:cs="Arial"/>
          <w:b/>
          <w:bCs/>
          <w:spacing w:val="-3"/>
          <w:sz w:val="28"/>
          <w:u w:val="single"/>
        </w:rPr>
        <w:t xml:space="preserve"> </w:t>
      </w:r>
      <w:r>
        <w:rPr>
          <w:rFonts w:ascii="Arial" w:hAnsi="Arial" w:cs="Arial"/>
          <w:b/>
          <w:bCs/>
          <w:spacing w:val="-3"/>
          <w:sz w:val="28"/>
          <w:u w:val="single"/>
        </w:rPr>
        <w:t>E</w:t>
      </w:r>
      <w:r w:rsidR="00A625BC">
        <w:rPr>
          <w:rFonts w:ascii="Arial" w:hAnsi="Arial" w:cs="Arial"/>
          <w:b/>
          <w:bCs/>
          <w:spacing w:val="-3"/>
          <w:sz w:val="28"/>
          <w:u w:val="single"/>
        </w:rPr>
        <w:t xml:space="preserve"> </w:t>
      </w:r>
      <w:r>
        <w:rPr>
          <w:rFonts w:ascii="Arial" w:hAnsi="Arial" w:cs="Arial"/>
          <w:b/>
          <w:bCs/>
          <w:spacing w:val="-3"/>
          <w:sz w:val="28"/>
          <w:u w:val="single"/>
        </w:rPr>
        <w:t>N</w:t>
      </w:r>
      <w:r w:rsidR="00A625BC">
        <w:rPr>
          <w:rFonts w:ascii="Arial" w:hAnsi="Arial" w:cs="Arial"/>
          <w:b/>
          <w:bCs/>
          <w:spacing w:val="-3"/>
          <w:sz w:val="28"/>
          <w:u w:val="single"/>
        </w:rPr>
        <w:t xml:space="preserve"> </w:t>
      </w:r>
      <w:r>
        <w:rPr>
          <w:rFonts w:ascii="Arial" w:hAnsi="Arial" w:cs="Arial"/>
          <w:b/>
          <w:bCs/>
          <w:spacing w:val="-3"/>
          <w:sz w:val="28"/>
          <w:u w:val="single"/>
        </w:rPr>
        <w:t>D</w:t>
      </w:r>
      <w:r w:rsidR="00A625BC">
        <w:rPr>
          <w:rFonts w:ascii="Arial" w:hAnsi="Arial" w:cs="Arial"/>
          <w:b/>
          <w:bCs/>
          <w:spacing w:val="-3"/>
          <w:sz w:val="28"/>
          <w:u w:val="single"/>
        </w:rPr>
        <w:t xml:space="preserve"> </w:t>
      </w:r>
      <w:r>
        <w:rPr>
          <w:rFonts w:ascii="Arial" w:hAnsi="Arial" w:cs="Arial"/>
          <w:b/>
          <w:bCs/>
          <w:spacing w:val="-3"/>
          <w:sz w:val="28"/>
          <w:u w:val="single"/>
        </w:rPr>
        <w:t>A</w:t>
      </w:r>
    </w:p>
    <w:p w14:paraId="7D938443" w14:textId="77777777" w:rsidR="00DF1C56" w:rsidRDefault="00DF1C56" w:rsidP="00002599">
      <w:pPr>
        <w:suppressAutoHyphens/>
        <w:jc w:val="center"/>
        <w:rPr>
          <w:rFonts w:ascii="Arial" w:hAnsi="Arial" w:cs="Arial"/>
          <w:b/>
          <w:bCs/>
          <w:spacing w:val="-3"/>
          <w:sz w:val="28"/>
          <w:u w:val="single"/>
        </w:rPr>
      </w:pPr>
    </w:p>
    <w:p w14:paraId="290712D4" w14:textId="77777777" w:rsidR="008660C1" w:rsidRPr="00707DFE" w:rsidRDefault="008660C1" w:rsidP="00286DDE">
      <w:pPr>
        <w:suppressAutoHyphens/>
        <w:rPr>
          <w:rFonts w:ascii="Arial" w:hAnsi="Arial" w:cs="Arial"/>
          <w:b/>
          <w:bCs/>
          <w:color w:val="FF0000"/>
          <w:spacing w:val="-3"/>
        </w:rPr>
      </w:pPr>
    </w:p>
    <w:p w14:paraId="2F69BE47" w14:textId="6D94FF9A" w:rsidR="000C5912" w:rsidRDefault="00002599" w:rsidP="000C5912">
      <w:pPr>
        <w:pStyle w:val="ListParagraph"/>
        <w:numPr>
          <w:ilvl w:val="0"/>
          <w:numId w:val="1"/>
        </w:numPr>
        <w:suppressAutoHyphens/>
        <w:rPr>
          <w:rFonts w:ascii="Arial" w:hAnsi="Arial" w:cs="Arial"/>
          <w:b/>
          <w:bCs/>
          <w:spacing w:val="-3"/>
        </w:rPr>
      </w:pPr>
      <w:r w:rsidRPr="00825C60">
        <w:rPr>
          <w:rFonts w:ascii="Arial" w:hAnsi="Arial" w:cs="Arial"/>
          <w:b/>
          <w:bCs/>
          <w:spacing w:val="-3"/>
        </w:rPr>
        <w:t>APOLOGIES FOR ABSENCE</w:t>
      </w:r>
    </w:p>
    <w:p w14:paraId="24EA5839" w14:textId="77777777" w:rsidR="00A53580" w:rsidRDefault="00A53580" w:rsidP="00A53580">
      <w:pPr>
        <w:pStyle w:val="ListParagraph"/>
        <w:suppressAutoHyphens/>
        <w:rPr>
          <w:rFonts w:ascii="Arial" w:hAnsi="Arial" w:cs="Arial"/>
          <w:b/>
          <w:bCs/>
          <w:spacing w:val="-3"/>
        </w:rPr>
      </w:pPr>
    </w:p>
    <w:p w14:paraId="250EA4E4" w14:textId="78543570" w:rsidR="00825C60" w:rsidRPr="00880B04" w:rsidRDefault="00825C60" w:rsidP="00880B04">
      <w:pPr>
        <w:pStyle w:val="ListParagraph"/>
        <w:numPr>
          <w:ilvl w:val="0"/>
          <w:numId w:val="1"/>
        </w:numPr>
        <w:rPr>
          <w:rFonts w:ascii="Arial" w:hAnsi="Arial" w:cs="Arial"/>
          <w:b/>
          <w:bCs/>
          <w:spacing w:val="-3"/>
        </w:rPr>
      </w:pPr>
      <w:r w:rsidRPr="00BA1534">
        <w:rPr>
          <w:rFonts w:ascii="Arial" w:hAnsi="Arial" w:cs="Arial"/>
          <w:b/>
          <w:bCs/>
          <w:spacing w:val="-3"/>
        </w:rPr>
        <w:t xml:space="preserve">MINUTES OF THE FINANCE &amp; GENERAL PURPOSES COMMITTEE MEETING HELD </w:t>
      </w:r>
      <w:r w:rsidR="00372E7B">
        <w:rPr>
          <w:rFonts w:ascii="Arial" w:hAnsi="Arial" w:cs="Arial"/>
          <w:b/>
          <w:bCs/>
          <w:spacing w:val="-3"/>
        </w:rPr>
        <w:t>2</w:t>
      </w:r>
      <w:r w:rsidR="00EA66B8">
        <w:rPr>
          <w:rFonts w:ascii="Arial" w:hAnsi="Arial" w:cs="Arial"/>
          <w:b/>
          <w:bCs/>
          <w:spacing w:val="-3"/>
        </w:rPr>
        <w:t>3</w:t>
      </w:r>
      <w:r w:rsidR="00EA66B8" w:rsidRPr="00EA66B8">
        <w:rPr>
          <w:rFonts w:ascii="Arial" w:hAnsi="Arial" w:cs="Arial"/>
          <w:b/>
          <w:bCs/>
          <w:spacing w:val="-3"/>
          <w:vertAlign w:val="superscript"/>
        </w:rPr>
        <w:t>rd</w:t>
      </w:r>
      <w:r w:rsidR="00EA66B8">
        <w:rPr>
          <w:rFonts w:ascii="Arial" w:hAnsi="Arial" w:cs="Arial"/>
          <w:b/>
          <w:bCs/>
          <w:spacing w:val="-3"/>
        </w:rPr>
        <w:t xml:space="preserve"> June</w:t>
      </w:r>
      <w:r w:rsidR="00372E7B">
        <w:rPr>
          <w:rFonts w:ascii="Arial" w:hAnsi="Arial" w:cs="Arial"/>
          <w:b/>
          <w:bCs/>
          <w:spacing w:val="-3"/>
        </w:rPr>
        <w:t xml:space="preserve"> 2026</w:t>
      </w:r>
    </w:p>
    <w:p w14:paraId="5F2EE541" w14:textId="03F7907C" w:rsidR="00825C60" w:rsidRPr="00A865B3" w:rsidRDefault="00A865B3" w:rsidP="00825C60">
      <w:pPr>
        <w:suppressAutoHyphens/>
        <w:ind w:left="360" w:firstLine="360"/>
        <w:rPr>
          <w:rFonts w:ascii="Arial" w:hAnsi="Arial" w:cs="Arial"/>
          <w:b/>
          <w:bCs/>
          <w:i/>
          <w:spacing w:val="-3"/>
        </w:rPr>
      </w:pPr>
      <w:r>
        <w:rPr>
          <w:rFonts w:ascii="Arial" w:hAnsi="Arial" w:cs="Arial"/>
          <w:iCs/>
          <w:spacing w:val="-3"/>
        </w:rPr>
        <w:t xml:space="preserve">To </w:t>
      </w:r>
      <w:r w:rsidRPr="00A865B3">
        <w:rPr>
          <w:rFonts w:ascii="Arial" w:hAnsi="Arial" w:cs="Arial"/>
          <w:b/>
          <w:bCs/>
          <w:iCs/>
          <w:spacing w:val="-3"/>
        </w:rPr>
        <w:t>APPRO</w:t>
      </w:r>
      <w:r>
        <w:rPr>
          <w:rFonts w:ascii="Arial" w:hAnsi="Arial" w:cs="Arial"/>
          <w:b/>
          <w:bCs/>
          <w:iCs/>
          <w:spacing w:val="-3"/>
        </w:rPr>
        <w:t>V</w:t>
      </w:r>
      <w:r w:rsidRPr="00A865B3">
        <w:rPr>
          <w:rFonts w:ascii="Arial" w:hAnsi="Arial" w:cs="Arial"/>
          <w:b/>
          <w:bCs/>
          <w:iCs/>
          <w:spacing w:val="-3"/>
        </w:rPr>
        <w:t>E</w:t>
      </w:r>
      <w:r>
        <w:rPr>
          <w:rFonts w:ascii="Arial" w:hAnsi="Arial" w:cs="Arial"/>
          <w:iCs/>
          <w:spacing w:val="-3"/>
        </w:rPr>
        <w:t xml:space="preserve"> the minutes of the previous Finance &amp; General Purposes Committee meeting </w:t>
      </w:r>
      <w:r>
        <w:rPr>
          <w:rFonts w:ascii="Arial" w:hAnsi="Arial" w:cs="Arial"/>
          <w:iCs/>
          <w:spacing w:val="-3"/>
        </w:rPr>
        <w:tab/>
      </w:r>
      <w:r w:rsidR="000F7CF1">
        <w:rPr>
          <w:rFonts w:ascii="Arial" w:hAnsi="Arial" w:cs="Arial"/>
          <w:iCs/>
          <w:spacing w:val="-3"/>
        </w:rPr>
        <w:t xml:space="preserve">held on </w:t>
      </w:r>
      <w:r w:rsidR="00372E7B">
        <w:rPr>
          <w:rFonts w:ascii="Arial" w:hAnsi="Arial" w:cs="Arial"/>
          <w:iCs/>
          <w:spacing w:val="-3"/>
        </w:rPr>
        <w:t>2</w:t>
      </w:r>
      <w:r w:rsidR="00414E19">
        <w:rPr>
          <w:rFonts w:ascii="Arial" w:hAnsi="Arial" w:cs="Arial"/>
          <w:iCs/>
          <w:spacing w:val="-3"/>
        </w:rPr>
        <w:t>3rd</w:t>
      </w:r>
      <w:r w:rsidR="00C65D55">
        <w:rPr>
          <w:rFonts w:ascii="Arial" w:hAnsi="Arial" w:cs="Arial"/>
          <w:iCs/>
          <w:spacing w:val="-3"/>
        </w:rPr>
        <w:t xml:space="preserve"> 2026</w:t>
      </w:r>
      <w:r w:rsidR="00991503">
        <w:rPr>
          <w:rFonts w:ascii="Arial" w:hAnsi="Arial" w:cs="Arial"/>
          <w:iCs/>
          <w:spacing w:val="-3"/>
        </w:rPr>
        <w:t xml:space="preserve"> </w:t>
      </w:r>
      <w:r w:rsidRPr="00A865B3">
        <w:rPr>
          <w:rFonts w:ascii="Arial" w:hAnsi="Arial" w:cs="Arial"/>
          <w:b/>
          <w:bCs/>
          <w:i/>
          <w:spacing w:val="-3"/>
        </w:rPr>
        <w:t>(attached)</w:t>
      </w:r>
    </w:p>
    <w:p w14:paraId="7193BC58" w14:textId="77777777" w:rsidR="00A865B3" w:rsidRPr="00A865B3" w:rsidRDefault="00A865B3" w:rsidP="00825C60">
      <w:pPr>
        <w:suppressAutoHyphens/>
        <w:ind w:left="360" w:firstLine="360"/>
        <w:rPr>
          <w:rFonts w:ascii="Arial" w:hAnsi="Arial" w:cs="Arial"/>
          <w:iCs/>
          <w:spacing w:val="-3"/>
        </w:rPr>
      </w:pPr>
    </w:p>
    <w:p w14:paraId="210C8ECA" w14:textId="09D4F411" w:rsidR="00825C60" w:rsidRDefault="00825C60" w:rsidP="00C40D67">
      <w:pPr>
        <w:pStyle w:val="ListParagraph"/>
        <w:numPr>
          <w:ilvl w:val="0"/>
          <w:numId w:val="1"/>
        </w:numPr>
        <w:suppressAutoHyphens/>
        <w:rPr>
          <w:rFonts w:ascii="Arial" w:hAnsi="Arial" w:cs="Arial"/>
          <w:b/>
          <w:bCs/>
          <w:spacing w:val="-3"/>
        </w:rPr>
      </w:pPr>
      <w:r>
        <w:rPr>
          <w:rFonts w:ascii="Arial" w:hAnsi="Arial" w:cs="Arial"/>
          <w:b/>
          <w:bCs/>
          <w:spacing w:val="-3"/>
        </w:rPr>
        <w:t>DECLARATIONS OF INTEREST</w:t>
      </w:r>
      <w:r w:rsidR="007B45E2">
        <w:rPr>
          <w:rFonts w:ascii="Arial" w:hAnsi="Arial" w:cs="Arial"/>
          <w:b/>
          <w:bCs/>
          <w:spacing w:val="-3"/>
        </w:rPr>
        <w:t xml:space="preserve"> &amp; DISPENSATIONS</w:t>
      </w:r>
    </w:p>
    <w:p w14:paraId="67C2DCB3" w14:textId="77777777" w:rsidR="00F046DF" w:rsidRPr="00F046DF" w:rsidRDefault="00F046DF" w:rsidP="00F046DF">
      <w:pPr>
        <w:pStyle w:val="ListParagraph"/>
        <w:suppressAutoHyphens/>
        <w:rPr>
          <w:rFonts w:ascii="Arial" w:hAnsi="Arial" w:cs="Arial"/>
          <w:bCs/>
        </w:rPr>
      </w:pPr>
    </w:p>
    <w:p w14:paraId="3D313488" w14:textId="56653F08" w:rsidR="00825C60" w:rsidRDefault="00825C60" w:rsidP="00C40D67">
      <w:pPr>
        <w:pStyle w:val="ListParagraph"/>
        <w:numPr>
          <w:ilvl w:val="0"/>
          <w:numId w:val="1"/>
        </w:numPr>
        <w:suppressAutoHyphens/>
        <w:rPr>
          <w:rFonts w:ascii="Arial" w:hAnsi="Arial" w:cs="Arial"/>
          <w:b/>
          <w:bCs/>
          <w:spacing w:val="-3"/>
        </w:rPr>
      </w:pPr>
      <w:r>
        <w:rPr>
          <w:rFonts w:ascii="Arial" w:hAnsi="Arial" w:cs="Arial"/>
          <w:b/>
          <w:bCs/>
          <w:spacing w:val="-3"/>
        </w:rPr>
        <w:t>PAYMENTS &amp; RECEIPTS</w:t>
      </w:r>
    </w:p>
    <w:p w14:paraId="37E83F1A" w14:textId="63FFE533" w:rsidR="0099074B" w:rsidRDefault="00DF7EEE" w:rsidP="00DF7EEE">
      <w:pPr>
        <w:suppressAutoHyphens/>
        <w:rPr>
          <w:rFonts w:ascii="Arial" w:hAnsi="Arial" w:cs="Arial"/>
          <w:b/>
          <w:bCs/>
          <w:i/>
          <w:iCs/>
          <w:spacing w:val="-3"/>
        </w:rPr>
      </w:pPr>
      <w:r>
        <w:rPr>
          <w:rFonts w:ascii="Arial" w:hAnsi="Arial" w:cs="Arial"/>
          <w:spacing w:val="-3"/>
        </w:rPr>
        <w:t xml:space="preserve">           </w:t>
      </w:r>
      <w:r w:rsidR="008F78D0" w:rsidRPr="00800CA5">
        <w:rPr>
          <w:rFonts w:ascii="Arial" w:hAnsi="Arial" w:cs="Arial"/>
          <w:spacing w:val="-3"/>
        </w:rPr>
        <w:t xml:space="preserve">To </w:t>
      </w:r>
      <w:r w:rsidR="008F78D0" w:rsidRPr="00800CA5">
        <w:rPr>
          <w:rFonts w:ascii="Arial" w:hAnsi="Arial" w:cs="Arial"/>
          <w:b/>
          <w:bCs/>
          <w:spacing w:val="-3"/>
        </w:rPr>
        <w:t>RESOLVE</w:t>
      </w:r>
      <w:r w:rsidR="008F78D0" w:rsidRPr="00800CA5">
        <w:rPr>
          <w:rFonts w:ascii="Arial" w:hAnsi="Arial" w:cs="Arial"/>
          <w:spacing w:val="-3"/>
        </w:rPr>
        <w:t xml:space="preserve"> payments &amp; receipts </w:t>
      </w:r>
      <w:r w:rsidR="00991503">
        <w:rPr>
          <w:rFonts w:ascii="Arial" w:hAnsi="Arial" w:cs="Arial"/>
          <w:spacing w:val="-3"/>
        </w:rPr>
        <w:t>f</w:t>
      </w:r>
      <w:r w:rsidR="000136DE">
        <w:rPr>
          <w:rFonts w:ascii="Arial" w:hAnsi="Arial" w:cs="Arial"/>
          <w:spacing w:val="-3"/>
        </w:rPr>
        <w:t xml:space="preserve">rom </w:t>
      </w:r>
      <w:r w:rsidR="003245FC" w:rsidRPr="003245FC">
        <w:rPr>
          <w:rFonts w:ascii="Arial" w:hAnsi="Arial" w:cs="Arial"/>
          <w:spacing w:val="-3"/>
        </w:rPr>
        <w:t>2</w:t>
      </w:r>
      <w:r w:rsidR="002D32C2">
        <w:rPr>
          <w:rFonts w:ascii="Arial" w:hAnsi="Arial" w:cs="Arial"/>
          <w:spacing w:val="-3"/>
        </w:rPr>
        <w:t>3</w:t>
      </w:r>
      <w:r w:rsidR="002D32C2" w:rsidRPr="002D32C2">
        <w:rPr>
          <w:rFonts w:ascii="Arial" w:hAnsi="Arial" w:cs="Arial"/>
          <w:spacing w:val="-3"/>
          <w:vertAlign w:val="superscript"/>
        </w:rPr>
        <w:t>rd</w:t>
      </w:r>
      <w:r w:rsidR="002D32C2">
        <w:rPr>
          <w:rFonts w:ascii="Arial" w:hAnsi="Arial" w:cs="Arial"/>
          <w:spacing w:val="-3"/>
        </w:rPr>
        <w:t xml:space="preserve"> June</w:t>
      </w:r>
      <w:r w:rsidR="003245FC" w:rsidRPr="003245FC">
        <w:rPr>
          <w:rFonts w:ascii="Arial" w:hAnsi="Arial" w:cs="Arial"/>
          <w:spacing w:val="-3"/>
        </w:rPr>
        <w:t xml:space="preserve"> 2026 to </w:t>
      </w:r>
      <w:r w:rsidR="002D32C2">
        <w:rPr>
          <w:rFonts w:ascii="Arial" w:hAnsi="Arial" w:cs="Arial"/>
          <w:spacing w:val="-3"/>
        </w:rPr>
        <w:t>18</w:t>
      </w:r>
      <w:r w:rsidR="002D32C2" w:rsidRPr="002D32C2">
        <w:rPr>
          <w:rFonts w:ascii="Arial" w:hAnsi="Arial" w:cs="Arial"/>
          <w:spacing w:val="-3"/>
          <w:vertAlign w:val="superscript"/>
        </w:rPr>
        <w:t>th</w:t>
      </w:r>
      <w:r w:rsidR="002D32C2">
        <w:rPr>
          <w:rFonts w:ascii="Arial" w:hAnsi="Arial" w:cs="Arial"/>
          <w:spacing w:val="-3"/>
        </w:rPr>
        <w:t xml:space="preserve"> </w:t>
      </w:r>
      <w:r w:rsidR="00D27A83">
        <w:rPr>
          <w:rFonts w:ascii="Arial" w:hAnsi="Arial" w:cs="Arial"/>
          <w:spacing w:val="-3"/>
        </w:rPr>
        <w:t>August</w:t>
      </w:r>
      <w:r w:rsidR="003245FC" w:rsidRPr="003245FC">
        <w:rPr>
          <w:rFonts w:ascii="Arial" w:hAnsi="Arial" w:cs="Arial"/>
          <w:spacing w:val="-3"/>
        </w:rPr>
        <w:t xml:space="preserve"> 2026</w:t>
      </w:r>
      <w:r w:rsidR="008F78D0" w:rsidRPr="003245FC">
        <w:rPr>
          <w:rFonts w:ascii="Arial" w:hAnsi="Arial" w:cs="Arial"/>
          <w:spacing w:val="-3"/>
        </w:rPr>
        <w:t xml:space="preserve"> </w:t>
      </w:r>
      <w:r w:rsidR="008F78D0" w:rsidRPr="008A620C">
        <w:rPr>
          <w:rFonts w:ascii="Arial" w:hAnsi="Arial" w:cs="Arial"/>
          <w:b/>
          <w:bCs/>
          <w:i/>
          <w:iCs/>
          <w:spacing w:val="-3"/>
        </w:rPr>
        <w:t>(</w:t>
      </w:r>
      <w:r w:rsidR="00CB6DFB">
        <w:rPr>
          <w:rFonts w:ascii="Arial" w:hAnsi="Arial" w:cs="Arial"/>
          <w:b/>
          <w:bCs/>
          <w:i/>
          <w:iCs/>
          <w:spacing w:val="-3"/>
        </w:rPr>
        <w:t xml:space="preserve">to </w:t>
      </w:r>
      <w:r w:rsidR="00FF3C92">
        <w:rPr>
          <w:rFonts w:ascii="Arial" w:hAnsi="Arial" w:cs="Arial"/>
          <w:b/>
          <w:bCs/>
          <w:i/>
          <w:iCs/>
          <w:spacing w:val="-3"/>
        </w:rPr>
        <w:t>be tabled</w:t>
      </w:r>
      <w:r w:rsidR="008F78D0" w:rsidRPr="008A620C">
        <w:rPr>
          <w:rFonts w:ascii="Arial" w:hAnsi="Arial" w:cs="Arial"/>
          <w:b/>
          <w:bCs/>
          <w:i/>
          <w:iCs/>
          <w:spacing w:val="-3"/>
        </w:rPr>
        <w:t>)</w:t>
      </w:r>
    </w:p>
    <w:p w14:paraId="4324AD34" w14:textId="77777777" w:rsidR="003C6225" w:rsidRDefault="003C6225" w:rsidP="00DF7EEE">
      <w:pPr>
        <w:suppressAutoHyphens/>
        <w:rPr>
          <w:rFonts w:ascii="Arial" w:hAnsi="Arial" w:cs="Arial"/>
          <w:b/>
          <w:bCs/>
          <w:i/>
          <w:iCs/>
          <w:spacing w:val="-3"/>
        </w:rPr>
      </w:pPr>
    </w:p>
    <w:p w14:paraId="6176B5BE" w14:textId="679B27C0" w:rsidR="003C6225" w:rsidRPr="007D4632" w:rsidRDefault="00612D67" w:rsidP="003C6225">
      <w:pPr>
        <w:pStyle w:val="ListParagraph"/>
        <w:numPr>
          <w:ilvl w:val="0"/>
          <w:numId w:val="1"/>
        </w:numPr>
        <w:suppressAutoHyphens/>
        <w:rPr>
          <w:rFonts w:ascii="Arial" w:hAnsi="Arial" w:cs="Arial"/>
          <w:b/>
          <w:bCs/>
          <w:i/>
          <w:iCs/>
          <w:spacing w:val="-3"/>
        </w:rPr>
      </w:pPr>
      <w:r>
        <w:rPr>
          <w:rFonts w:ascii="Arial" w:hAnsi="Arial" w:cs="Arial"/>
          <w:b/>
          <w:bCs/>
          <w:spacing w:val="-3"/>
        </w:rPr>
        <w:t xml:space="preserve">REPORT </w:t>
      </w:r>
      <w:r w:rsidR="00786266">
        <w:rPr>
          <w:rFonts w:ascii="Arial" w:hAnsi="Arial" w:cs="Arial"/>
          <w:b/>
          <w:bCs/>
          <w:spacing w:val="-3"/>
        </w:rPr>
        <w:t xml:space="preserve">ON THE CHILDREN’S </w:t>
      </w:r>
      <w:r w:rsidR="007D4632">
        <w:rPr>
          <w:rFonts w:ascii="Arial" w:hAnsi="Arial" w:cs="Arial"/>
          <w:b/>
          <w:bCs/>
          <w:spacing w:val="-3"/>
        </w:rPr>
        <w:t>PLAY AREA</w:t>
      </w:r>
    </w:p>
    <w:p w14:paraId="2A01F4C5" w14:textId="6F26D360" w:rsidR="007D4632" w:rsidRPr="007D4632" w:rsidRDefault="008B2725" w:rsidP="007D4632">
      <w:pPr>
        <w:pStyle w:val="ListParagraph"/>
        <w:suppressAutoHyphens/>
        <w:rPr>
          <w:rFonts w:ascii="Arial" w:hAnsi="Arial" w:cs="Arial"/>
          <w:i/>
          <w:iCs/>
          <w:spacing w:val="-3"/>
        </w:rPr>
      </w:pPr>
      <w:r>
        <w:rPr>
          <w:rFonts w:ascii="Arial" w:hAnsi="Arial" w:cs="Arial"/>
          <w:spacing w:val="-3"/>
        </w:rPr>
        <w:t xml:space="preserve">To </w:t>
      </w:r>
      <w:r w:rsidRPr="0090304B">
        <w:rPr>
          <w:rFonts w:ascii="Arial" w:hAnsi="Arial" w:cs="Arial"/>
          <w:b/>
          <w:bCs/>
          <w:spacing w:val="-3"/>
        </w:rPr>
        <w:t>CONSIDER</w:t>
      </w:r>
      <w:r>
        <w:rPr>
          <w:rFonts w:ascii="Arial" w:hAnsi="Arial" w:cs="Arial"/>
          <w:spacing w:val="-3"/>
        </w:rPr>
        <w:t xml:space="preserve"> replacing</w:t>
      </w:r>
      <w:r w:rsidR="00E403F6">
        <w:rPr>
          <w:rFonts w:ascii="Arial" w:hAnsi="Arial" w:cs="Arial"/>
          <w:spacing w:val="-3"/>
        </w:rPr>
        <w:t xml:space="preserve"> pieces of equipment in the play area</w:t>
      </w:r>
      <w:r w:rsidR="0090304B">
        <w:rPr>
          <w:rFonts w:ascii="Arial" w:hAnsi="Arial" w:cs="Arial"/>
          <w:spacing w:val="-3"/>
        </w:rPr>
        <w:t xml:space="preserve"> </w:t>
      </w:r>
      <w:r w:rsidR="0090304B" w:rsidRPr="0090304B">
        <w:rPr>
          <w:rFonts w:ascii="Arial" w:hAnsi="Arial" w:cs="Arial"/>
          <w:b/>
          <w:bCs/>
          <w:i/>
          <w:iCs/>
          <w:spacing w:val="-3"/>
        </w:rPr>
        <w:t>(report attached).</w:t>
      </w:r>
    </w:p>
    <w:p w14:paraId="00D6BB12" w14:textId="77777777" w:rsidR="00D06A88" w:rsidRPr="00B13646" w:rsidRDefault="00D06A88" w:rsidP="00B13646">
      <w:pPr>
        <w:rPr>
          <w:rFonts w:ascii="Arial" w:hAnsi="Arial" w:cs="Arial"/>
          <w:b/>
          <w:i/>
          <w:iCs/>
        </w:rPr>
      </w:pPr>
    </w:p>
    <w:p w14:paraId="4E5F2A85" w14:textId="213B3DD9" w:rsidR="00D87819" w:rsidRPr="00293EBA" w:rsidRDefault="00D87819" w:rsidP="00293EBA">
      <w:pPr>
        <w:pStyle w:val="ListParagraph"/>
        <w:numPr>
          <w:ilvl w:val="0"/>
          <w:numId w:val="1"/>
        </w:numPr>
        <w:suppressAutoHyphens/>
        <w:rPr>
          <w:rFonts w:ascii="Arial" w:hAnsi="Arial" w:cs="Arial"/>
          <w:b/>
          <w:bCs/>
          <w:spacing w:val="-3"/>
        </w:rPr>
      </w:pPr>
      <w:r w:rsidRPr="00293EBA">
        <w:rPr>
          <w:rFonts w:ascii="Arial" w:hAnsi="Arial" w:cs="Arial"/>
          <w:b/>
          <w:bCs/>
          <w:spacing w:val="-3"/>
        </w:rPr>
        <w:t>DATE OF NEXT MEETING</w:t>
      </w:r>
    </w:p>
    <w:p w14:paraId="4C14D41F" w14:textId="3FA8E545" w:rsidR="00D06A88" w:rsidRPr="00B13646" w:rsidRDefault="008A620C" w:rsidP="00CB492B">
      <w:pPr>
        <w:pStyle w:val="ListParagraph"/>
        <w:suppressAutoHyphens/>
        <w:rPr>
          <w:rFonts w:ascii="Arial" w:hAnsi="Arial" w:cs="Arial"/>
          <w:spacing w:val="-3"/>
        </w:rPr>
      </w:pPr>
      <w:r w:rsidRPr="008A620C">
        <w:rPr>
          <w:rFonts w:ascii="Arial" w:hAnsi="Arial" w:cs="Arial"/>
          <w:spacing w:val="-3"/>
        </w:rPr>
        <w:t xml:space="preserve">To </w:t>
      </w:r>
      <w:r>
        <w:rPr>
          <w:rFonts w:ascii="Arial" w:hAnsi="Arial" w:cs="Arial"/>
          <w:b/>
          <w:bCs/>
          <w:spacing w:val="-3"/>
        </w:rPr>
        <w:t xml:space="preserve">NOTE </w:t>
      </w:r>
      <w:r w:rsidRPr="008A620C">
        <w:rPr>
          <w:rFonts w:ascii="Arial" w:hAnsi="Arial" w:cs="Arial"/>
          <w:spacing w:val="-3"/>
        </w:rPr>
        <w:t xml:space="preserve">the date of the next </w:t>
      </w:r>
      <w:r w:rsidR="00A15854">
        <w:rPr>
          <w:rFonts w:ascii="Arial" w:hAnsi="Arial" w:cs="Arial"/>
          <w:spacing w:val="-3"/>
        </w:rPr>
        <w:t xml:space="preserve">scheduled meeting is Tuesday </w:t>
      </w:r>
      <w:r w:rsidR="003F401A">
        <w:rPr>
          <w:rFonts w:ascii="Arial" w:hAnsi="Arial" w:cs="Arial"/>
          <w:spacing w:val="-3"/>
        </w:rPr>
        <w:t>20</w:t>
      </w:r>
      <w:r w:rsidR="003F401A" w:rsidRPr="003F401A">
        <w:rPr>
          <w:rFonts w:ascii="Arial" w:hAnsi="Arial" w:cs="Arial"/>
          <w:spacing w:val="-3"/>
          <w:vertAlign w:val="superscript"/>
        </w:rPr>
        <w:t>th</w:t>
      </w:r>
      <w:r w:rsidR="003F401A">
        <w:rPr>
          <w:rFonts w:ascii="Arial" w:hAnsi="Arial" w:cs="Arial"/>
          <w:spacing w:val="-3"/>
        </w:rPr>
        <w:t xml:space="preserve"> October</w:t>
      </w:r>
      <w:r w:rsidR="006822A2">
        <w:rPr>
          <w:rFonts w:ascii="Arial" w:hAnsi="Arial" w:cs="Arial"/>
          <w:spacing w:val="-3"/>
        </w:rPr>
        <w:t xml:space="preserve"> </w:t>
      </w:r>
      <w:r w:rsidR="00842187">
        <w:rPr>
          <w:rFonts w:ascii="Arial" w:hAnsi="Arial" w:cs="Arial"/>
          <w:spacing w:val="-3"/>
        </w:rPr>
        <w:t>202</w:t>
      </w:r>
      <w:r w:rsidR="00C43B5C">
        <w:rPr>
          <w:rFonts w:ascii="Arial" w:hAnsi="Arial" w:cs="Arial"/>
          <w:spacing w:val="-3"/>
        </w:rPr>
        <w:t>6</w:t>
      </w:r>
      <w:r w:rsidR="00A15854">
        <w:rPr>
          <w:rFonts w:ascii="Arial" w:hAnsi="Arial" w:cs="Arial"/>
          <w:spacing w:val="-3"/>
        </w:rPr>
        <w:t>.</w:t>
      </w:r>
    </w:p>
    <w:p w14:paraId="7CFC0141" w14:textId="77777777" w:rsidR="0044139F" w:rsidRDefault="0044139F" w:rsidP="00943601">
      <w:pPr>
        <w:pStyle w:val="ListParagraph"/>
        <w:suppressAutoHyphens/>
        <w:rPr>
          <w:rFonts w:ascii="Arial" w:hAnsi="Arial" w:cs="Arial"/>
          <w:spacing w:val="-3"/>
        </w:rPr>
      </w:pPr>
    </w:p>
    <w:p w14:paraId="1C0AA36D" w14:textId="07617D72" w:rsidR="00306148" w:rsidRPr="00943601" w:rsidRDefault="00943601" w:rsidP="00943601">
      <w:pPr>
        <w:pStyle w:val="ListParagraph"/>
        <w:numPr>
          <w:ilvl w:val="0"/>
          <w:numId w:val="1"/>
        </w:numPr>
        <w:suppressAutoHyphens/>
        <w:rPr>
          <w:rFonts w:ascii="Arial" w:hAnsi="Arial" w:cs="Arial"/>
          <w:b/>
          <w:bCs/>
          <w:spacing w:val="-3"/>
        </w:rPr>
      </w:pPr>
      <w:r>
        <w:rPr>
          <w:rFonts w:ascii="Arial" w:hAnsi="Arial" w:cs="Arial"/>
          <w:b/>
          <w:bCs/>
          <w:spacing w:val="-3"/>
        </w:rPr>
        <w:t>PUB</w:t>
      </w:r>
      <w:r w:rsidR="00306148" w:rsidRPr="00943601">
        <w:rPr>
          <w:rFonts w:ascii="Arial" w:hAnsi="Arial" w:cs="Arial"/>
          <w:b/>
          <w:bCs/>
          <w:spacing w:val="-3"/>
        </w:rPr>
        <w:t xml:space="preserve">LIC BODIES </w:t>
      </w:r>
      <w:r w:rsidR="00306148" w:rsidRPr="00943601">
        <w:rPr>
          <w:rFonts w:ascii="Arial" w:hAnsi="Arial" w:cs="Arial"/>
          <w:b/>
          <w:snapToGrid w:val="0"/>
          <w:lang w:eastAsia="en-US"/>
        </w:rPr>
        <w:t>(Admission to meeting) ACT 1960</w:t>
      </w:r>
    </w:p>
    <w:p w14:paraId="37AC9415" w14:textId="7F27394C" w:rsidR="00BA1534" w:rsidRDefault="00306148" w:rsidP="00F109A1">
      <w:pPr>
        <w:autoSpaceDE w:val="0"/>
        <w:autoSpaceDN w:val="0"/>
        <w:adjustRightInd w:val="0"/>
        <w:ind w:left="720"/>
        <w:rPr>
          <w:rFonts w:ascii="Arial" w:hAnsi="Arial" w:cs="Arial"/>
        </w:rPr>
      </w:pPr>
      <w:r w:rsidRPr="00306148">
        <w:rPr>
          <w:rFonts w:ascii="Arial" w:hAnsi="Arial" w:cs="Arial"/>
          <w:color w:val="000000"/>
        </w:rPr>
        <w:t xml:space="preserve">To </w:t>
      </w:r>
      <w:r w:rsidRPr="00306148">
        <w:rPr>
          <w:rFonts w:ascii="Arial" w:hAnsi="Arial" w:cs="Arial"/>
          <w:b/>
          <w:bCs/>
          <w:color w:val="000000"/>
        </w:rPr>
        <w:t xml:space="preserve">RESOLVE </w:t>
      </w:r>
      <w:r w:rsidRPr="00306148">
        <w:rPr>
          <w:rFonts w:ascii="Arial" w:hAnsi="Arial" w:cs="Arial"/>
          <w:color w:val="000000"/>
        </w:rPr>
        <w:t>that public and press be excluded from the meeting whilst discussion takes place on the following item on the grounds that publicity would be prejudicial to the public interest by reason of the confidential nature of business to be transacted in respect of</w:t>
      </w:r>
      <w:r w:rsidR="00042AD4">
        <w:rPr>
          <w:rFonts w:ascii="Arial" w:hAnsi="Arial" w:cs="Arial"/>
          <w:color w:val="000000"/>
        </w:rPr>
        <w:t xml:space="preserve"> </w:t>
      </w:r>
      <w:r w:rsidR="00660EF1" w:rsidRPr="00660EF1">
        <w:rPr>
          <w:rFonts w:ascii="Arial" w:hAnsi="Arial" w:cs="Arial"/>
        </w:rPr>
        <w:t>consideration of</w:t>
      </w:r>
      <w:r w:rsidR="004F57C0">
        <w:rPr>
          <w:rFonts w:ascii="Arial" w:hAnsi="Arial" w:cs="Arial"/>
        </w:rPr>
        <w:t xml:space="preserve"> </w:t>
      </w:r>
      <w:r w:rsidR="000075CA">
        <w:rPr>
          <w:rFonts w:ascii="Arial" w:hAnsi="Arial" w:cs="Arial"/>
        </w:rPr>
        <w:t>staffing issues</w:t>
      </w:r>
      <w:r w:rsidR="008160E0">
        <w:rPr>
          <w:rFonts w:ascii="Arial" w:hAnsi="Arial" w:cs="Arial"/>
        </w:rPr>
        <w:t xml:space="preserve"> and </w:t>
      </w:r>
      <w:r w:rsidR="00596D27">
        <w:rPr>
          <w:rFonts w:ascii="Arial" w:hAnsi="Arial" w:cs="Arial"/>
        </w:rPr>
        <w:t>fees.</w:t>
      </w:r>
    </w:p>
    <w:p w14:paraId="0260E140" w14:textId="77777777" w:rsidR="00523884" w:rsidRDefault="00523884" w:rsidP="00F109A1">
      <w:pPr>
        <w:autoSpaceDE w:val="0"/>
        <w:autoSpaceDN w:val="0"/>
        <w:adjustRightInd w:val="0"/>
        <w:ind w:left="720"/>
        <w:rPr>
          <w:rFonts w:ascii="Arial" w:hAnsi="Arial" w:cs="Arial"/>
        </w:rPr>
      </w:pPr>
    </w:p>
    <w:p w14:paraId="140EEFFC" w14:textId="77777777" w:rsidR="00523884" w:rsidRPr="00523884" w:rsidRDefault="00523884" w:rsidP="00DD2389">
      <w:pPr>
        <w:pStyle w:val="ListParagraph"/>
        <w:numPr>
          <w:ilvl w:val="0"/>
          <w:numId w:val="46"/>
        </w:numPr>
        <w:autoSpaceDE w:val="0"/>
        <w:autoSpaceDN w:val="0"/>
        <w:adjustRightInd w:val="0"/>
        <w:ind w:hanging="786"/>
        <w:rPr>
          <w:rFonts w:ascii="Arial" w:hAnsi="Arial" w:cs="Arial"/>
          <w:b/>
          <w:bCs/>
        </w:rPr>
      </w:pPr>
      <w:r w:rsidRPr="00523884">
        <w:rPr>
          <w:rFonts w:ascii="Arial" w:hAnsi="Arial" w:cs="Arial"/>
          <w:b/>
          <w:bCs/>
        </w:rPr>
        <w:t>ENERGY CONTRACT RENEWAL</w:t>
      </w:r>
    </w:p>
    <w:p w14:paraId="1358E169" w14:textId="29E505F3" w:rsidR="00523884" w:rsidRDefault="00523884" w:rsidP="00C75C60">
      <w:pPr>
        <w:pStyle w:val="ListParagraph"/>
        <w:autoSpaceDE w:val="0"/>
        <w:autoSpaceDN w:val="0"/>
        <w:adjustRightInd w:val="0"/>
        <w:ind w:left="1070"/>
        <w:rPr>
          <w:rFonts w:ascii="Arial" w:hAnsi="Arial" w:cs="Arial"/>
        </w:rPr>
      </w:pPr>
      <w:r w:rsidRPr="00523884">
        <w:rPr>
          <w:rFonts w:ascii="Arial" w:hAnsi="Arial" w:cs="Arial"/>
        </w:rPr>
        <w:t xml:space="preserve">To </w:t>
      </w:r>
      <w:r w:rsidRPr="00523884">
        <w:rPr>
          <w:rFonts w:ascii="Arial" w:hAnsi="Arial" w:cs="Arial"/>
          <w:b/>
          <w:bCs/>
        </w:rPr>
        <w:t>CONSIDER</w:t>
      </w:r>
      <w:r w:rsidRPr="00523884">
        <w:rPr>
          <w:rFonts w:ascii="Arial" w:hAnsi="Arial" w:cs="Arial"/>
        </w:rPr>
        <w:t xml:space="preserve"> quotations received for the renewal of the Council's electricity and gas supplies and </w:t>
      </w:r>
      <w:r w:rsidRPr="00523884">
        <w:rPr>
          <w:rFonts w:ascii="Arial" w:hAnsi="Arial" w:cs="Arial"/>
          <w:b/>
          <w:bCs/>
        </w:rPr>
        <w:t>RESOLVE</w:t>
      </w:r>
      <w:r w:rsidRPr="00523884">
        <w:rPr>
          <w:rFonts w:ascii="Arial" w:hAnsi="Arial" w:cs="Arial"/>
        </w:rPr>
        <w:t xml:space="preserve"> wh</w:t>
      </w:r>
      <w:r w:rsidR="00C75C60">
        <w:rPr>
          <w:rFonts w:ascii="Arial" w:hAnsi="Arial" w:cs="Arial"/>
        </w:rPr>
        <w:t xml:space="preserve">ich contract </w:t>
      </w:r>
      <w:r w:rsidRPr="00523884">
        <w:rPr>
          <w:rFonts w:ascii="Arial" w:hAnsi="Arial" w:cs="Arial"/>
        </w:rPr>
        <w:t xml:space="preserve">to </w:t>
      </w:r>
      <w:r w:rsidR="00C75C60" w:rsidRPr="00523884">
        <w:rPr>
          <w:rFonts w:ascii="Arial" w:hAnsi="Arial" w:cs="Arial"/>
        </w:rPr>
        <w:t>enter</w:t>
      </w:r>
      <w:r w:rsidRPr="00523884">
        <w:rPr>
          <w:rFonts w:ascii="Arial" w:hAnsi="Arial" w:cs="Arial"/>
        </w:rPr>
        <w:t>.</w:t>
      </w:r>
      <w:r w:rsidR="00C75C60">
        <w:rPr>
          <w:rFonts w:ascii="Arial" w:hAnsi="Arial" w:cs="Arial"/>
        </w:rPr>
        <w:t xml:space="preserve"> </w:t>
      </w:r>
      <w:r w:rsidRPr="00523884">
        <w:rPr>
          <w:rFonts w:ascii="Arial" w:hAnsi="Arial" w:cs="Arial"/>
        </w:rPr>
        <w:t>Supporting quotations and correspondence attached.</w:t>
      </w:r>
    </w:p>
    <w:p w14:paraId="201AB6D6" w14:textId="77777777" w:rsidR="00DD2389" w:rsidRDefault="00DD2389" w:rsidP="00DD2389">
      <w:pPr>
        <w:autoSpaceDE w:val="0"/>
        <w:autoSpaceDN w:val="0"/>
        <w:adjustRightInd w:val="0"/>
        <w:rPr>
          <w:rFonts w:ascii="Arial" w:hAnsi="Arial" w:cs="Arial"/>
        </w:rPr>
      </w:pPr>
    </w:p>
    <w:p w14:paraId="6A3BC315" w14:textId="6ACC811C" w:rsidR="00DD2389" w:rsidRDefault="00DD2389" w:rsidP="00D06A88">
      <w:pPr>
        <w:pStyle w:val="ListParagraph"/>
        <w:numPr>
          <w:ilvl w:val="0"/>
          <w:numId w:val="46"/>
        </w:numPr>
        <w:autoSpaceDE w:val="0"/>
        <w:autoSpaceDN w:val="0"/>
        <w:adjustRightInd w:val="0"/>
        <w:ind w:hanging="786"/>
        <w:rPr>
          <w:rFonts w:ascii="Arial" w:hAnsi="Arial" w:cs="Arial"/>
          <w:b/>
          <w:bCs/>
        </w:rPr>
      </w:pPr>
      <w:r w:rsidRPr="00DD2389">
        <w:rPr>
          <w:rFonts w:ascii="Arial" w:hAnsi="Arial" w:cs="Arial"/>
          <w:b/>
          <w:bCs/>
        </w:rPr>
        <w:t>PAVING QUOTES AT THE PAVILION</w:t>
      </w:r>
    </w:p>
    <w:p w14:paraId="6AB4D4DA" w14:textId="0AA09A89" w:rsidR="00DD2389" w:rsidRDefault="00D06A88" w:rsidP="00DD2389">
      <w:pPr>
        <w:pStyle w:val="ListParagraph"/>
        <w:autoSpaceDE w:val="0"/>
        <w:autoSpaceDN w:val="0"/>
        <w:adjustRightInd w:val="0"/>
        <w:ind w:left="1070"/>
        <w:rPr>
          <w:rFonts w:ascii="Arial" w:hAnsi="Arial" w:cs="Arial"/>
          <w:b/>
          <w:bCs/>
        </w:rPr>
      </w:pPr>
      <w:r w:rsidRPr="00D06A88">
        <w:rPr>
          <w:rFonts w:ascii="Arial" w:hAnsi="Arial" w:cs="Arial"/>
        </w:rPr>
        <w:t>To</w:t>
      </w:r>
      <w:r>
        <w:rPr>
          <w:rFonts w:ascii="Arial" w:hAnsi="Arial" w:cs="Arial"/>
          <w:b/>
          <w:bCs/>
        </w:rPr>
        <w:t xml:space="preserve"> CONSIDER </w:t>
      </w:r>
      <w:r w:rsidRPr="00D06A88">
        <w:rPr>
          <w:rFonts w:ascii="Arial" w:hAnsi="Arial" w:cs="Arial"/>
        </w:rPr>
        <w:t>quotes for outside paving at the Pavilion.</w:t>
      </w:r>
    </w:p>
    <w:p w14:paraId="3581F3E9" w14:textId="7C8A2865" w:rsidR="00D060D8" w:rsidRPr="00807302" w:rsidRDefault="00D060D8" w:rsidP="00807302">
      <w:pPr>
        <w:autoSpaceDE w:val="0"/>
        <w:autoSpaceDN w:val="0"/>
        <w:adjustRightInd w:val="0"/>
        <w:rPr>
          <w:rFonts w:ascii="Arial" w:hAnsi="Arial" w:cs="Arial"/>
          <w:b/>
          <w:bCs/>
        </w:rPr>
      </w:pPr>
    </w:p>
    <w:sectPr w:rsidR="00D060D8" w:rsidRPr="00807302" w:rsidSect="0041561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 Black">
    <w:altName w:val="Cooper Black"/>
    <w:panose1 w:val="0208090404030B020404"/>
    <w:charset w:val="00"/>
    <w:family w:val="roman"/>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6293"/>
    <w:multiLevelType w:val="hybridMultilevel"/>
    <w:tmpl w:val="DFF0B45E"/>
    <w:lvl w:ilvl="0" w:tplc="9CB2E55A">
      <w:start w:val="4"/>
      <w:numFmt w:val="lowerLetter"/>
      <w:lvlText w:val="(%1)"/>
      <w:lvlJc w:val="left"/>
      <w:pPr>
        <w:ind w:left="1658" w:hanging="360"/>
      </w:pPr>
      <w:rPr>
        <w:rFonts w:hint="default"/>
      </w:rPr>
    </w:lvl>
    <w:lvl w:ilvl="1" w:tplc="08090019" w:tentative="1">
      <w:start w:val="1"/>
      <w:numFmt w:val="lowerLetter"/>
      <w:lvlText w:val="%2."/>
      <w:lvlJc w:val="left"/>
      <w:pPr>
        <w:ind w:left="2378" w:hanging="360"/>
      </w:pPr>
    </w:lvl>
    <w:lvl w:ilvl="2" w:tplc="0809001B" w:tentative="1">
      <w:start w:val="1"/>
      <w:numFmt w:val="lowerRoman"/>
      <w:lvlText w:val="%3."/>
      <w:lvlJc w:val="right"/>
      <w:pPr>
        <w:ind w:left="3098" w:hanging="180"/>
      </w:pPr>
    </w:lvl>
    <w:lvl w:ilvl="3" w:tplc="0809000F" w:tentative="1">
      <w:start w:val="1"/>
      <w:numFmt w:val="decimal"/>
      <w:lvlText w:val="%4."/>
      <w:lvlJc w:val="left"/>
      <w:pPr>
        <w:ind w:left="3818" w:hanging="360"/>
      </w:pPr>
    </w:lvl>
    <w:lvl w:ilvl="4" w:tplc="08090019" w:tentative="1">
      <w:start w:val="1"/>
      <w:numFmt w:val="lowerLetter"/>
      <w:lvlText w:val="%5."/>
      <w:lvlJc w:val="left"/>
      <w:pPr>
        <w:ind w:left="4538" w:hanging="360"/>
      </w:pPr>
    </w:lvl>
    <w:lvl w:ilvl="5" w:tplc="0809001B" w:tentative="1">
      <w:start w:val="1"/>
      <w:numFmt w:val="lowerRoman"/>
      <w:lvlText w:val="%6."/>
      <w:lvlJc w:val="right"/>
      <w:pPr>
        <w:ind w:left="5258" w:hanging="180"/>
      </w:pPr>
    </w:lvl>
    <w:lvl w:ilvl="6" w:tplc="0809000F" w:tentative="1">
      <w:start w:val="1"/>
      <w:numFmt w:val="decimal"/>
      <w:lvlText w:val="%7."/>
      <w:lvlJc w:val="left"/>
      <w:pPr>
        <w:ind w:left="5978" w:hanging="360"/>
      </w:pPr>
    </w:lvl>
    <w:lvl w:ilvl="7" w:tplc="08090019" w:tentative="1">
      <w:start w:val="1"/>
      <w:numFmt w:val="lowerLetter"/>
      <w:lvlText w:val="%8."/>
      <w:lvlJc w:val="left"/>
      <w:pPr>
        <w:ind w:left="6698" w:hanging="360"/>
      </w:pPr>
    </w:lvl>
    <w:lvl w:ilvl="8" w:tplc="0809001B" w:tentative="1">
      <w:start w:val="1"/>
      <w:numFmt w:val="lowerRoman"/>
      <w:lvlText w:val="%9."/>
      <w:lvlJc w:val="right"/>
      <w:pPr>
        <w:ind w:left="7418" w:hanging="180"/>
      </w:pPr>
    </w:lvl>
  </w:abstractNum>
  <w:abstractNum w:abstractNumId="1" w15:restartNumberingAfterBreak="0">
    <w:nsid w:val="04A31B59"/>
    <w:multiLevelType w:val="hybridMultilevel"/>
    <w:tmpl w:val="F1968CE4"/>
    <w:lvl w:ilvl="0" w:tplc="955A3E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CA3821"/>
    <w:multiLevelType w:val="hybridMultilevel"/>
    <w:tmpl w:val="E0269D10"/>
    <w:lvl w:ilvl="0" w:tplc="C29EA3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A337727"/>
    <w:multiLevelType w:val="hybridMultilevel"/>
    <w:tmpl w:val="2D4E54E0"/>
    <w:lvl w:ilvl="0" w:tplc="C21650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DC15279"/>
    <w:multiLevelType w:val="hybridMultilevel"/>
    <w:tmpl w:val="13D2E6DA"/>
    <w:lvl w:ilvl="0" w:tplc="E1BA2F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0E30510"/>
    <w:multiLevelType w:val="hybridMultilevel"/>
    <w:tmpl w:val="B25A950C"/>
    <w:lvl w:ilvl="0" w:tplc="C9208B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2962D29"/>
    <w:multiLevelType w:val="hybridMultilevel"/>
    <w:tmpl w:val="3F3E7F30"/>
    <w:lvl w:ilvl="0" w:tplc="B27812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3490720"/>
    <w:multiLevelType w:val="hybridMultilevel"/>
    <w:tmpl w:val="3DF2DBCA"/>
    <w:lvl w:ilvl="0" w:tplc="7DBE3E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8E366A7"/>
    <w:multiLevelType w:val="hybridMultilevel"/>
    <w:tmpl w:val="3746FDBE"/>
    <w:lvl w:ilvl="0" w:tplc="25BAC4E0">
      <w:start w:val="1"/>
      <w:numFmt w:val="decimal"/>
      <w:lvlText w:val="%1."/>
      <w:lvlJc w:val="left"/>
      <w:pPr>
        <w:ind w:left="720" w:hanging="720"/>
      </w:pPr>
      <w:rPr>
        <w:rFonts w:hint="default"/>
        <w:b/>
        <w:bCs/>
      </w:rPr>
    </w:lvl>
    <w:lvl w:ilvl="1" w:tplc="08090019">
      <w:start w:val="1"/>
      <w:numFmt w:val="lowerLetter"/>
      <w:lvlText w:val="%2."/>
      <w:lvlJc w:val="left"/>
      <w:pPr>
        <w:ind w:left="-4938" w:hanging="360"/>
      </w:pPr>
    </w:lvl>
    <w:lvl w:ilvl="2" w:tplc="0809001B" w:tentative="1">
      <w:start w:val="1"/>
      <w:numFmt w:val="lowerRoman"/>
      <w:lvlText w:val="%3."/>
      <w:lvlJc w:val="right"/>
      <w:pPr>
        <w:ind w:left="-4218" w:hanging="180"/>
      </w:pPr>
    </w:lvl>
    <w:lvl w:ilvl="3" w:tplc="0809000F" w:tentative="1">
      <w:start w:val="1"/>
      <w:numFmt w:val="decimal"/>
      <w:lvlText w:val="%4."/>
      <w:lvlJc w:val="left"/>
      <w:pPr>
        <w:ind w:left="-3498" w:hanging="360"/>
      </w:pPr>
    </w:lvl>
    <w:lvl w:ilvl="4" w:tplc="08090019" w:tentative="1">
      <w:start w:val="1"/>
      <w:numFmt w:val="lowerLetter"/>
      <w:lvlText w:val="%5."/>
      <w:lvlJc w:val="left"/>
      <w:pPr>
        <w:ind w:left="-2778" w:hanging="360"/>
      </w:pPr>
    </w:lvl>
    <w:lvl w:ilvl="5" w:tplc="0809001B" w:tentative="1">
      <w:start w:val="1"/>
      <w:numFmt w:val="lowerRoman"/>
      <w:lvlText w:val="%6."/>
      <w:lvlJc w:val="right"/>
      <w:pPr>
        <w:ind w:left="-2058" w:hanging="180"/>
      </w:pPr>
    </w:lvl>
    <w:lvl w:ilvl="6" w:tplc="0809000F" w:tentative="1">
      <w:start w:val="1"/>
      <w:numFmt w:val="decimal"/>
      <w:lvlText w:val="%7."/>
      <w:lvlJc w:val="left"/>
      <w:pPr>
        <w:ind w:left="-1338" w:hanging="360"/>
      </w:pPr>
    </w:lvl>
    <w:lvl w:ilvl="7" w:tplc="08090019" w:tentative="1">
      <w:start w:val="1"/>
      <w:numFmt w:val="lowerLetter"/>
      <w:lvlText w:val="%8."/>
      <w:lvlJc w:val="left"/>
      <w:pPr>
        <w:ind w:left="-618" w:hanging="360"/>
      </w:pPr>
    </w:lvl>
    <w:lvl w:ilvl="8" w:tplc="0809001B" w:tentative="1">
      <w:start w:val="1"/>
      <w:numFmt w:val="lowerRoman"/>
      <w:lvlText w:val="%9."/>
      <w:lvlJc w:val="right"/>
      <w:pPr>
        <w:ind w:left="102" w:hanging="180"/>
      </w:pPr>
    </w:lvl>
  </w:abstractNum>
  <w:abstractNum w:abstractNumId="9" w15:restartNumberingAfterBreak="0">
    <w:nsid w:val="19807A1C"/>
    <w:multiLevelType w:val="hybridMultilevel"/>
    <w:tmpl w:val="2132E5C8"/>
    <w:lvl w:ilvl="0" w:tplc="23C2124A">
      <w:start w:val="3"/>
      <w:numFmt w:val="lowerLetter"/>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0" w15:restartNumberingAfterBreak="0">
    <w:nsid w:val="1BA66B5D"/>
    <w:multiLevelType w:val="hybridMultilevel"/>
    <w:tmpl w:val="F3BC13DC"/>
    <w:lvl w:ilvl="0" w:tplc="F524F5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DD472CF"/>
    <w:multiLevelType w:val="hybridMultilevel"/>
    <w:tmpl w:val="01BCEB94"/>
    <w:lvl w:ilvl="0" w:tplc="C0A876EE">
      <w:start w:val="4"/>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0C00FED"/>
    <w:multiLevelType w:val="hybridMultilevel"/>
    <w:tmpl w:val="6D88708E"/>
    <w:lvl w:ilvl="0" w:tplc="9CB2E55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28200EB"/>
    <w:multiLevelType w:val="hybridMultilevel"/>
    <w:tmpl w:val="9DE03CCA"/>
    <w:lvl w:ilvl="0" w:tplc="6AB077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2CC1B42"/>
    <w:multiLevelType w:val="hybridMultilevel"/>
    <w:tmpl w:val="FA925366"/>
    <w:lvl w:ilvl="0" w:tplc="D624C4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DA26AE1"/>
    <w:multiLevelType w:val="hybridMultilevel"/>
    <w:tmpl w:val="B4EC34D4"/>
    <w:lvl w:ilvl="0" w:tplc="B27CACD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E4704C7"/>
    <w:multiLevelType w:val="hybridMultilevel"/>
    <w:tmpl w:val="087A89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F6F04E5"/>
    <w:multiLevelType w:val="hybridMultilevel"/>
    <w:tmpl w:val="1D2A4AE4"/>
    <w:lvl w:ilvl="0" w:tplc="44F018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3532CF6"/>
    <w:multiLevelType w:val="hybridMultilevel"/>
    <w:tmpl w:val="3CBC740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609382E"/>
    <w:multiLevelType w:val="hybridMultilevel"/>
    <w:tmpl w:val="214EFC96"/>
    <w:lvl w:ilvl="0" w:tplc="FFFFFFFF">
      <w:start w:val="1"/>
      <w:numFmt w:val="decimal"/>
      <w:lvlText w:val="%1."/>
      <w:lvlJc w:val="left"/>
      <w:pPr>
        <w:ind w:left="720" w:hanging="720"/>
      </w:pPr>
      <w:rPr>
        <w:rFonts w:hint="default"/>
      </w:rPr>
    </w:lvl>
    <w:lvl w:ilvl="1" w:tplc="FFFFFFFF">
      <w:start w:val="1"/>
      <w:numFmt w:val="lowerLetter"/>
      <w:lvlText w:val="%2."/>
      <w:lvlJc w:val="left"/>
      <w:pPr>
        <w:ind w:left="-4938" w:hanging="360"/>
      </w:pPr>
    </w:lvl>
    <w:lvl w:ilvl="2" w:tplc="FFFFFFFF" w:tentative="1">
      <w:start w:val="1"/>
      <w:numFmt w:val="lowerRoman"/>
      <w:lvlText w:val="%3."/>
      <w:lvlJc w:val="right"/>
      <w:pPr>
        <w:ind w:left="-4218" w:hanging="180"/>
      </w:pPr>
    </w:lvl>
    <w:lvl w:ilvl="3" w:tplc="FFFFFFFF" w:tentative="1">
      <w:start w:val="1"/>
      <w:numFmt w:val="decimal"/>
      <w:lvlText w:val="%4."/>
      <w:lvlJc w:val="left"/>
      <w:pPr>
        <w:ind w:left="-3498" w:hanging="360"/>
      </w:pPr>
    </w:lvl>
    <w:lvl w:ilvl="4" w:tplc="FFFFFFFF" w:tentative="1">
      <w:start w:val="1"/>
      <w:numFmt w:val="lowerLetter"/>
      <w:lvlText w:val="%5."/>
      <w:lvlJc w:val="left"/>
      <w:pPr>
        <w:ind w:left="-2778" w:hanging="360"/>
      </w:pPr>
    </w:lvl>
    <w:lvl w:ilvl="5" w:tplc="FFFFFFFF" w:tentative="1">
      <w:start w:val="1"/>
      <w:numFmt w:val="lowerRoman"/>
      <w:lvlText w:val="%6."/>
      <w:lvlJc w:val="right"/>
      <w:pPr>
        <w:ind w:left="-2058" w:hanging="180"/>
      </w:pPr>
    </w:lvl>
    <w:lvl w:ilvl="6" w:tplc="FFFFFFFF" w:tentative="1">
      <w:start w:val="1"/>
      <w:numFmt w:val="decimal"/>
      <w:lvlText w:val="%7."/>
      <w:lvlJc w:val="left"/>
      <w:pPr>
        <w:ind w:left="-1338" w:hanging="360"/>
      </w:pPr>
    </w:lvl>
    <w:lvl w:ilvl="7" w:tplc="FFFFFFFF" w:tentative="1">
      <w:start w:val="1"/>
      <w:numFmt w:val="lowerLetter"/>
      <w:lvlText w:val="%8."/>
      <w:lvlJc w:val="left"/>
      <w:pPr>
        <w:ind w:left="-618" w:hanging="360"/>
      </w:pPr>
    </w:lvl>
    <w:lvl w:ilvl="8" w:tplc="FFFFFFFF" w:tentative="1">
      <w:start w:val="1"/>
      <w:numFmt w:val="lowerRoman"/>
      <w:lvlText w:val="%9."/>
      <w:lvlJc w:val="right"/>
      <w:pPr>
        <w:ind w:left="102" w:hanging="180"/>
      </w:pPr>
    </w:lvl>
  </w:abstractNum>
  <w:abstractNum w:abstractNumId="20" w15:restartNumberingAfterBreak="0">
    <w:nsid w:val="369124F8"/>
    <w:multiLevelType w:val="hybridMultilevel"/>
    <w:tmpl w:val="5866D704"/>
    <w:lvl w:ilvl="0" w:tplc="DEC6FF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99958E5"/>
    <w:multiLevelType w:val="hybridMultilevel"/>
    <w:tmpl w:val="A40874E4"/>
    <w:lvl w:ilvl="0" w:tplc="EBDC07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9C02DE5"/>
    <w:multiLevelType w:val="hybridMultilevel"/>
    <w:tmpl w:val="EFB45628"/>
    <w:lvl w:ilvl="0" w:tplc="4C44444E">
      <w:start w:val="1"/>
      <w:numFmt w:val="lowerLetter"/>
      <w:lvlText w:val="(%1)"/>
      <w:lvlJc w:val="left"/>
      <w:pPr>
        <w:ind w:left="1440" w:hanging="360"/>
      </w:pPr>
      <w:rPr>
        <w:rFonts w:hint="default"/>
        <w:color w:val="FF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A9E7B6C"/>
    <w:multiLevelType w:val="hybridMultilevel"/>
    <w:tmpl w:val="C804CCBA"/>
    <w:lvl w:ilvl="0" w:tplc="9A4E0CA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BBA025A"/>
    <w:multiLevelType w:val="hybridMultilevel"/>
    <w:tmpl w:val="FC366AD4"/>
    <w:lvl w:ilvl="0" w:tplc="663C7D4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E9933FC"/>
    <w:multiLevelType w:val="hybridMultilevel"/>
    <w:tmpl w:val="6360AF6A"/>
    <w:lvl w:ilvl="0" w:tplc="E2B6ED6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1C862CC"/>
    <w:multiLevelType w:val="hybridMultilevel"/>
    <w:tmpl w:val="E2100F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6DF2635"/>
    <w:multiLevelType w:val="hybridMultilevel"/>
    <w:tmpl w:val="63869A44"/>
    <w:lvl w:ilvl="0" w:tplc="BD8E875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7C04351"/>
    <w:multiLevelType w:val="hybridMultilevel"/>
    <w:tmpl w:val="FAD8C9BE"/>
    <w:lvl w:ilvl="0" w:tplc="ADFA06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A4B64F6"/>
    <w:multiLevelType w:val="hybridMultilevel"/>
    <w:tmpl w:val="AF140AF2"/>
    <w:lvl w:ilvl="0" w:tplc="C33EB4AC">
      <w:start w:val="3"/>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4B067990"/>
    <w:multiLevelType w:val="hybridMultilevel"/>
    <w:tmpl w:val="ED6A8102"/>
    <w:lvl w:ilvl="0" w:tplc="D13CA8B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C6D3702"/>
    <w:multiLevelType w:val="hybridMultilevel"/>
    <w:tmpl w:val="6172C572"/>
    <w:lvl w:ilvl="0" w:tplc="4FF6EA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2704748"/>
    <w:multiLevelType w:val="hybridMultilevel"/>
    <w:tmpl w:val="19064A64"/>
    <w:lvl w:ilvl="0" w:tplc="4C4EAF1A">
      <w:start w:val="4"/>
      <w:numFmt w:val="lowerLetter"/>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33" w15:restartNumberingAfterBreak="0">
    <w:nsid w:val="596F4DB4"/>
    <w:multiLevelType w:val="hybridMultilevel"/>
    <w:tmpl w:val="89DEAE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D8E69BE"/>
    <w:multiLevelType w:val="hybridMultilevel"/>
    <w:tmpl w:val="D9D0C34E"/>
    <w:lvl w:ilvl="0" w:tplc="9B3249A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1C5113A"/>
    <w:multiLevelType w:val="hybridMultilevel"/>
    <w:tmpl w:val="DA7ED7F2"/>
    <w:lvl w:ilvl="0" w:tplc="4B6E19B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3CE1E9E"/>
    <w:multiLevelType w:val="hybridMultilevel"/>
    <w:tmpl w:val="AD343FF4"/>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37" w15:restartNumberingAfterBreak="0">
    <w:nsid w:val="67190260"/>
    <w:multiLevelType w:val="hybridMultilevel"/>
    <w:tmpl w:val="80F22A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A057CB9"/>
    <w:multiLevelType w:val="hybridMultilevel"/>
    <w:tmpl w:val="1D2A3D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D966086"/>
    <w:multiLevelType w:val="hybridMultilevel"/>
    <w:tmpl w:val="ACB4F66A"/>
    <w:lvl w:ilvl="0" w:tplc="C81A356E">
      <w:start w:val="1"/>
      <w:numFmt w:val="lowerLetter"/>
      <w:lvlText w:val="(%1)"/>
      <w:lvlJc w:val="left"/>
      <w:pPr>
        <w:ind w:left="1070" w:hanging="360"/>
      </w:pPr>
      <w:rPr>
        <w:rFonts w:ascii="Arial" w:hAnsi="Arial" w:cs="Arial" w:hint="default"/>
        <w:b/>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16C18FB"/>
    <w:multiLevelType w:val="hybridMultilevel"/>
    <w:tmpl w:val="BC4E8D42"/>
    <w:lvl w:ilvl="0" w:tplc="1DE073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2B134E8"/>
    <w:multiLevelType w:val="hybridMultilevel"/>
    <w:tmpl w:val="B1323C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3A30691"/>
    <w:multiLevelType w:val="hybridMultilevel"/>
    <w:tmpl w:val="2AD6A26C"/>
    <w:lvl w:ilvl="0" w:tplc="8EC8258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4C219B4"/>
    <w:multiLevelType w:val="hybridMultilevel"/>
    <w:tmpl w:val="36664866"/>
    <w:lvl w:ilvl="0" w:tplc="91C6D830">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7345539"/>
    <w:multiLevelType w:val="hybridMultilevel"/>
    <w:tmpl w:val="95FEA0CA"/>
    <w:lvl w:ilvl="0" w:tplc="B412C5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9B55AC0"/>
    <w:multiLevelType w:val="hybridMultilevel"/>
    <w:tmpl w:val="26CA5D8A"/>
    <w:lvl w:ilvl="0" w:tplc="BDF84F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A0E3AE1"/>
    <w:multiLevelType w:val="hybridMultilevel"/>
    <w:tmpl w:val="AF04C422"/>
    <w:lvl w:ilvl="0" w:tplc="5184C5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62032031">
    <w:abstractNumId w:val="8"/>
  </w:num>
  <w:num w:numId="2" w16cid:durableId="1293092744">
    <w:abstractNumId w:val="17"/>
  </w:num>
  <w:num w:numId="3" w16cid:durableId="1105152774">
    <w:abstractNumId w:val="33"/>
  </w:num>
  <w:num w:numId="4" w16cid:durableId="46610644">
    <w:abstractNumId w:val="19"/>
  </w:num>
  <w:num w:numId="5" w16cid:durableId="379209274">
    <w:abstractNumId w:val="27"/>
  </w:num>
  <w:num w:numId="6" w16cid:durableId="1154755859">
    <w:abstractNumId w:val="5"/>
  </w:num>
  <w:num w:numId="7" w16cid:durableId="262030508">
    <w:abstractNumId w:val="18"/>
  </w:num>
  <w:num w:numId="8" w16cid:durableId="591865209">
    <w:abstractNumId w:val="1"/>
  </w:num>
  <w:num w:numId="9" w16cid:durableId="266886274">
    <w:abstractNumId w:val="16"/>
  </w:num>
  <w:num w:numId="10" w16cid:durableId="48379658">
    <w:abstractNumId w:val="42"/>
  </w:num>
  <w:num w:numId="11" w16cid:durableId="1757944384">
    <w:abstractNumId w:val="7"/>
  </w:num>
  <w:num w:numId="12" w16cid:durableId="1291665921">
    <w:abstractNumId w:val="28"/>
  </w:num>
  <w:num w:numId="13" w16cid:durableId="814032102">
    <w:abstractNumId w:val="43"/>
  </w:num>
  <w:num w:numId="14" w16cid:durableId="1450079807">
    <w:abstractNumId w:val="35"/>
  </w:num>
  <w:num w:numId="15" w16cid:durableId="2134320459">
    <w:abstractNumId w:val="3"/>
  </w:num>
  <w:num w:numId="16" w16cid:durableId="1641769426">
    <w:abstractNumId w:val="25"/>
  </w:num>
  <w:num w:numId="17" w16cid:durableId="1408266726">
    <w:abstractNumId w:val="6"/>
  </w:num>
  <w:num w:numId="18" w16cid:durableId="195774340">
    <w:abstractNumId w:val="36"/>
  </w:num>
  <w:num w:numId="19" w16cid:durableId="1520775536">
    <w:abstractNumId w:val="26"/>
  </w:num>
  <w:num w:numId="20" w16cid:durableId="400713399">
    <w:abstractNumId w:val="23"/>
  </w:num>
  <w:num w:numId="21" w16cid:durableId="158812040">
    <w:abstractNumId w:val="30"/>
  </w:num>
  <w:num w:numId="22" w16cid:durableId="1275671198">
    <w:abstractNumId w:val="31"/>
  </w:num>
  <w:num w:numId="23" w16cid:durableId="1969437171">
    <w:abstractNumId w:val="4"/>
  </w:num>
  <w:num w:numId="24" w16cid:durableId="1471707002">
    <w:abstractNumId w:val="37"/>
  </w:num>
  <w:num w:numId="25" w16cid:durableId="276259031">
    <w:abstractNumId w:val="41"/>
  </w:num>
  <w:num w:numId="26" w16cid:durableId="480926162">
    <w:abstractNumId w:val="40"/>
  </w:num>
  <w:num w:numId="27" w16cid:durableId="125974601">
    <w:abstractNumId w:val="21"/>
  </w:num>
  <w:num w:numId="28" w16cid:durableId="1505240304">
    <w:abstractNumId w:val="34"/>
  </w:num>
  <w:num w:numId="29" w16cid:durableId="2077825097">
    <w:abstractNumId w:val="38"/>
  </w:num>
  <w:num w:numId="30" w16cid:durableId="496189572">
    <w:abstractNumId w:val="44"/>
  </w:num>
  <w:num w:numId="31" w16cid:durableId="241645092">
    <w:abstractNumId w:val="13"/>
  </w:num>
  <w:num w:numId="32" w16cid:durableId="49154509">
    <w:abstractNumId w:val="22"/>
  </w:num>
  <w:num w:numId="33" w16cid:durableId="1619067075">
    <w:abstractNumId w:val="20"/>
  </w:num>
  <w:num w:numId="34" w16cid:durableId="1307662732">
    <w:abstractNumId w:val="46"/>
  </w:num>
  <w:num w:numId="35" w16cid:durableId="528297192">
    <w:abstractNumId w:val="14"/>
  </w:num>
  <w:num w:numId="36" w16cid:durableId="2099406406">
    <w:abstractNumId w:val="2"/>
  </w:num>
  <w:num w:numId="37" w16cid:durableId="1659579623">
    <w:abstractNumId w:val="15"/>
  </w:num>
  <w:num w:numId="38" w16cid:durableId="775834206">
    <w:abstractNumId w:val="12"/>
  </w:num>
  <w:num w:numId="39" w16cid:durableId="1933467813">
    <w:abstractNumId w:val="29"/>
  </w:num>
  <w:num w:numId="40" w16cid:durableId="1498881187">
    <w:abstractNumId w:val="11"/>
  </w:num>
  <w:num w:numId="41" w16cid:durableId="1775325208">
    <w:abstractNumId w:val="0"/>
  </w:num>
  <w:num w:numId="42" w16cid:durableId="1099760613">
    <w:abstractNumId w:val="32"/>
  </w:num>
  <w:num w:numId="43" w16cid:durableId="628243269">
    <w:abstractNumId w:val="9"/>
  </w:num>
  <w:num w:numId="44" w16cid:durableId="1441610409">
    <w:abstractNumId w:val="24"/>
  </w:num>
  <w:num w:numId="45" w16cid:durableId="819619368">
    <w:abstractNumId w:val="45"/>
  </w:num>
  <w:num w:numId="46" w16cid:durableId="1482307445">
    <w:abstractNumId w:val="39"/>
  </w:num>
  <w:num w:numId="47" w16cid:durableId="989481895">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599"/>
    <w:rsid w:val="00001361"/>
    <w:rsid w:val="00002599"/>
    <w:rsid w:val="00004385"/>
    <w:rsid w:val="000075CA"/>
    <w:rsid w:val="000078BF"/>
    <w:rsid w:val="00012613"/>
    <w:rsid w:val="00012CBD"/>
    <w:rsid w:val="000136DE"/>
    <w:rsid w:val="00013AC3"/>
    <w:rsid w:val="00014AD4"/>
    <w:rsid w:val="000161E5"/>
    <w:rsid w:val="000249D8"/>
    <w:rsid w:val="000352B8"/>
    <w:rsid w:val="000354FB"/>
    <w:rsid w:val="0003634C"/>
    <w:rsid w:val="0003743D"/>
    <w:rsid w:val="000379B1"/>
    <w:rsid w:val="00037EB4"/>
    <w:rsid w:val="00042880"/>
    <w:rsid w:val="00042AD4"/>
    <w:rsid w:val="00046319"/>
    <w:rsid w:val="00046394"/>
    <w:rsid w:val="000646C0"/>
    <w:rsid w:val="0007542F"/>
    <w:rsid w:val="000908C1"/>
    <w:rsid w:val="000968C8"/>
    <w:rsid w:val="000A1C53"/>
    <w:rsid w:val="000A2FEE"/>
    <w:rsid w:val="000A6496"/>
    <w:rsid w:val="000B5C36"/>
    <w:rsid w:val="000B6A58"/>
    <w:rsid w:val="000B6FC6"/>
    <w:rsid w:val="000B7844"/>
    <w:rsid w:val="000C0260"/>
    <w:rsid w:val="000C24F3"/>
    <w:rsid w:val="000C5912"/>
    <w:rsid w:val="000C5E02"/>
    <w:rsid w:val="000C5E1E"/>
    <w:rsid w:val="000D0635"/>
    <w:rsid w:val="000E0C86"/>
    <w:rsid w:val="000E6EB1"/>
    <w:rsid w:val="000F2B59"/>
    <w:rsid w:val="000F4968"/>
    <w:rsid w:val="000F7175"/>
    <w:rsid w:val="000F7CF1"/>
    <w:rsid w:val="00120340"/>
    <w:rsid w:val="00120F80"/>
    <w:rsid w:val="001254A7"/>
    <w:rsid w:val="00131CC1"/>
    <w:rsid w:val="001356AC"/>
    <w:rsid w:val="00136BAA"/>
    <w:rsid w:val="00137957"/>
    <w:rsid w:val="00137DCE"/>
    <w:rsid w:val="001402B3"/>
    <w:rsid w:val="00141474"/>
    <w:rsid w:val="001460E5"/>
    <w:rsid w:val="00151B33"/>
    <w:rsid w:val="00153D77"/>
    <w:rsid w:val="0015750D"/>
    <w:rsid w:val="00157D5E"/>
    <w:rsid w:val="0016377D"/>
    <w:rsid w:val="00165102"/>
    <w:rsid w:val="001666A2"/>
    <w:rsid w:val="00167B8B"/>
    <w:rsid w:val="00181942"/>
    <w:rsid w:val="00183956"/>
    <w:rsid w:val="00184953"/>
    <w:rsid w:val="00187AC3"/>
    <w:rsid w:val="00195520"/>
    <w:rsid w:val="001A078F"/>
    <w:rsid w:val="001B360A"/>
    <w:rsid w:val="001C14D4"/>
    <w:rsid w:val="001C1FFC"/>
    <w:rsid w:val="001C5CA3"/>
    <w:rsid w:val="001C6F62"/>
    <w:rsid w:val="001D3B92"/>
    <w:rsid w:val="001D4B63"/>
    <w:rsid w:val="001E0003"/>
    <w:rsid w:val="001E4D1B"/>
    <w:rsid w:val="001E71C4"/>
    <w:rsid w:val="001F2BD3"/>
    <w:rsid w:val="002005A4"/>
    <w:rsid w:val="0020294A"/>
    <w:rsid w:val="002044E3"/>
    <w:rsid w:val="0020545D"/>
    <w:rsid w:val="0021053A"/>
    <w:rsid w:val="00210F55"/>
    <w:rsid w:val="0021481D"/>
    <w:rsid w:val="00221EFA"/>
    <w:rsid w:val="0022480A"/>
    <w:rsid w:val="002258C6"/>
    <w:rsid w:val="00225C97"/>
    <w:rsid w:val="0022680A"/>
    <w:rsid w:val="002274E4"/>
    <w:rsid w:val="00230E78"/>
    <w:rsid w:val="0023266F"/>
    <w:rsid w:val="002353AB"/>
    <w:rsid w:val="002516C2"/>
    <w:rsid w:val="00254E50"/>
    <w:rsid w:val="00255852"/>
    <w:rsid w:val="00256071"/>
    <w:rsid w:val="002635E6"/>
    <w:rsid w:val="002649E4"/>
    <w:rsid w:val="00272C9D"/>
    <w:rsid w:val="00273CAA"/>
    <w:rsid w:val="00273E0B"/>
    <w:rsid w:val="00274A9F"/>
    <w:rsid w:val="00275D60"/>
    <w:rsid w:val="0027797A"/>
    <w:rsid w:val="00281109"/>
    <w:rsid w:val="00282631"/>
    <w:rsid w:val="00285040"/>
    <w:rsid w:val="00286370"/>
    <w:rsid w:val="00286DDE"/>
    <w:rsid w:val="00286DE0"/>
    <w:rsid w:val="00293EBA"/>
    <w:rsid w:val="00294E6C"/>
    <w:rsid w:val="002A1C7A"/>
    <w:rsid w:val="002A4CF7"/>
    <w:rsid w:val="002A5E19"/>
    <w:rsid w:val="002B7BB1"/>
    <w:rsid w:val="002C5233"/>
    <w:rsid w:val="002C75F1"/>
    <w:rsid w:val="002D0DD4"/>
    <w:rsid w:val="002D1F68"/>
    <w:rsid w:val="002D32C2"/>
    <w:rsid w:val="002E6555"/>
    <w:rsid w:val="002F4248"/>
    <w:rsid w:val="00305035"/>
    <w:rsid w:val="00306148"/>
    <w:rsid w:val="00313590"/>
    <w:rsid w:val="003245FC"/>
    <w:rsid w:val="00335496"/>
    <w:rsid w:val="003369CF"/>
    <w:rsid w:val="00340AEC"/>
    <w:rsid w:val="003424EA"/>
    <w:rsid w:val="00346980"/>
    <w:rsid w:val="00347DFF"/>
    <w:rsid w:val="00350614"/>
    <w:rsid w:val="00350CA8"/>
    <w:rsid w:val="00354DA0"/>
    <w:rsid w:val="00355C32"/>
    <w:rsid w:val="003576E0"/>
    <w:rsid w:val="00365B07"/>
    <w:rsid w:val="003711A2"/>
    <w:rsid w:val="003717A3"/>
    <w:rsid w:val="00372E7B"/>
    <w:rsid w:val="00375F9E"/>
    <w:rsid w:val="00376599"/>
    <w:rsid w:val="00377B41"/>
    <w:rsid w:val="00381717"/>
    <w:rsid w:val="00382402"/>
    <w:rsid w:val="00397525"/>
    <w:rsid w:val="003A25BE"/>
    <w:rsid w:val="003A2B1E"/>
    <w:rsid w:val="003A4280"/>
    <w:rsid w:val="003A65AE"/>
    <w:rsid w:val="003B0C90"/>
    <w:rsid w:val="003C214F"/>
    <w:rsid w:val="003C2939"/>
    <w:rsid w:val="003C6225"/>
    <w:rsid w:val="003C69CF"/>
    <w:rsid w:val="003C7093"/>
    <w:rsid w:val="003D746D"/>
    <w:rsid w:val="003E0C9D"/>
    <w:rsid w:val="003E220D"/>
    <w:rsid w:val="003E2EEA"/>
    <w:rsid w:val="003E3ABA"/>
    <w:rsid w:val="003E48F4"/>
    <w:rsid w:val="003E5A6C"/>
    <w:rsid w:val="003E6282"/>
    <w:rsid w:val="003F046E"/>
    <w:rsid w:val="003F401A"/>
    <w:rsid w:val="003F4D62"/>
    <w:rsid w:val="004009FE"/>
    <w:rsid w:val="00400B63"/>
    <w:rsid w:val="00401FD7"/>
    <w:rsid w:val="00402563"/>
    <w:rsid w:val="0040438B"/>
    <w:rsid w:val="00405B7F"/>
    <w:rsid w:val="00413B68"/>
    <w:rsid w:val="00414E19"/>
    <w:rsid w:val="0041561B"/>
    <w:rsid w:val="004236FA"/>
    <w:rsid w:val="00426B77"/>
    <w:rsid w:val="004273B2"/>
    <w:rsid w:val="00431776"/>
    <w:rsid w:val="0043720C"/>
    <w:rsid w:val="0044139F"/>
    <w:rsid w:val="00443CC0"/>
    <w:rsid w:val="0045191B"/>
    <w:rsid w:val="00461978"/>
    <w:rsid w:val="004650F9"/>
    <w:rsid w:val="004668D8"/>
    <w:rsid w:val="00467D2A"/>
    <w:rsid w:val="00473008"/>
    <w:rsid w:val="00477E28"/>
    <w:rsid w:val="00480AC4"/>
    <w:rsid w:val="00493F4C"/>
    <w:rsid w:val="004A1112"/>
    <w:rsid w:val="004A6C88"/>
    <w:rsid w:val="004B1B18"/>
    <w:rsid w:val="004B49E2"/>
    <w:rsid w:val="004B4F38"/>
    <w:rsid w:val="004C2910"/>
    <w:rsid w:val="004C63EC"/>
    <w:rsid w:val="004C65C2"/>
    <w:rsid w:val="004D20A1"/>
    <w:rsid w:val="004F4B69"/>
    <w:rsid w:val="004F57C0"/>
    <w:rsid w:val="004F7685"/>
    <w:rsid w:val="00507BDC"/>
    <w:rsid w:val="00513427"/>
    <w:rsid w:val="00514067"/>
    <w:rsid w:val="005223CE"/>
    <w:rsid w:val="00523884"/>
    <w:rsid w:val="005248EE"/>
    <w:rsid w:val="00530531"/>
    <w:rsid w:val="00533683"/>
    <w:rsid w:val="00537745"/>
    <w:rsid w:val="00542ADD"/>
    <w:rsid w:val="0054388E"/>
    <w:rsid w:val="00544A75"/>
    <w:rsid w:val="00552AA8"/>
    <w:rsid w:val="00552E7A"/>
    <w:rsid w:val="00565A55"/>
    <w:rsid w:val="00572F51"/>
    <w:rsid w:val="00575814"/>
    <w:rsid w:val="00582B32"/>
    <w:rsid w:val="005835A8"/>
    <w:rsid w:val="0058433E"/>
    <w:rsid w:val="00585A09"/>
    <w:rsid w:val="00596D27"/>
    <w:rsid w:val="005970AB"/>
    <w:rsid w:val="005A11FB"/>
    <w:rsid w:val="005A2E13"/>
    <w:rsid w:val="005B457B"/>
    <w:rsid w:val="005B5FFA"/>
    <w:rsid w:val="005B7C96"/>
    <w:rsid w:val="005C1764"/>
    <w:rsid w:val="005C6ED6"/>
    <w:rsid w:val="005D500D"/>
    <w:rsid w:val="005D676A"/>
    <w:rsid w:val="005E0372"/>
    <w:rsid w:val="005E558D"/>
    <w:rsid w:val="005E7117"/>
    <w:rsid w:val="005F3ACF"/>
    <w:rsid w:val="005F41B6"/>
    <w:rsid w:val="005F5931"/>
    <w:rsid w:val="005F5C14"/>
    <w:rsid w:val="005F78CF"/>
    <w:rsid w:val="00602C9A"/>
    <w:rsid w:val="006045F3"/>
    <w:rsid w:val="006057EC"/>
    <w:rsid w:val="00607AFE"/>
    <w:rsid w:val="00612D67"/>
    <w:rsid w:val="006143F2"/>
    <w:rsid w:val="006222FC"/>
    <w:rsid w:val="00622B79"/>
    <w:rsid w:val="00630493"/>
    <w:rsid w:val="006314F8"/>
    <w:rsid w:val="00631642"/>
    <w:rsid w:val="00633740"/>
    <w:rsid w:val="006352F5"/>
    <w:rsid w:val="00635534"/>
    <w:rsid w:val="00644CF2"/>
    <w:rsid w:val="00645CCD"/>
    <w:rsid w:val="00650AE4"/>
    <w:rsid w:val="006531D5"/>
    <w:rsid w:val="006544C2"/>
    <w:rsid w:val="0065725A"/>
    <w:rsid w:val="00660DAE"/>
    <w:rsid w:val="00660EF1"/>
    <w:rsid w:val="00675757"/>
    <w:rsid w:val="00676AAD"/>
    <w:rsid w:val="00676D8E"/>
    <w:rsid w:val="006822A2"/>
    <w:rsid w:val="00682B2C"/>
    <w:rsid w:val="00683579"/>
    <w:rsid w:val="00684A0F"/>
    <w:rsid w:val="00690402"/>
    <w:rsid w:val="0069346B"/>
    <w:rsid w:val="00693C26"/>
    <w:rsid w:val="00695483"/>
    <w:rsid w:val="00695800"/>
    <w:rsid w:val="00695C58"/>
    <w:rsid w:val="006A1375"/>
    <w:rsid w:val="006A17F1"/>
    <w:rsid w:val="006A2094"/>
    <w:rsid w:val="006A4C86"/>
    <w:rsid w:val="006A6F0C"/>
    <w:rsid w:val="006A743B"/>
    <w:rsid w:val="006B3CD5"/>
    <w:rsid w:val="006B4D8A"/>
    <w:rsid w:val="006C08CF"/>
    <w:rsid w:val="006C1DE9"/>
    <w:rsid w:val="006C61B1"/>
    <w:rsid w:val="006C6E0B"/>
    <w:rsid w:val="006C7D47"/>
    <w:rsid w:val="006F1B34"/>
    <w:rsid w:val="006F489B"/>
    <w:rsid w:val="006F6C3D"/>
    <w:rsid w:val="006F76D3"/>
    <w:rsid w:val="007050DA"/>
    <w:rsid w:val="00707DFE"/>
    <w:rsid w:val="00716858"/>
    <w:rsid w:val="00717468"/>
    <w:rsid w:val="00724FBE"/>
    <w:rsid w:val="007275B0"/>
    <w:rsid w:val="007402A7"/>
    <w:rsid w:val="00746BB2"/>
    <w:rsid w:val="007628CD"/>
    <w:rsid w:val="007650B4"/>
    <w:rsid w:val="0077735C"/>
    <w:rsid w:val="00784897"/>
    <w:rsid w:val="00785F41"/>
    <w:rsid w:val="00786266"/>
    <w:rsid w:val="00787A27"/>
    <w:rsid w:val="00790373"/>
    <w:rsid w:val="00795334"/>
    <w:rsid w:val="00797CF9"/>
    <w:rsid w:val="007A076D"/>
    <w:rsid w:val="007A7819"/>
    <w:rsid w:val="007B45E2"/>
    <w:rsid w:val="007C1D8A"/>
    <w:rsid w:val="007C4073"/>
    <w:rsid w:val="007C5967"/>
    <w:rsid w:val="007D206D"/>
    <w:rsid w:val="007D4632"/>
    <w:rsid w:val="007E2945"/>
    <w:rsid w:val="007E2DF6"/>
    <w:rsid w:val="007E5123"/>
    <w:rsid w:val="007E68ED"/>
    <w:rsid w:val="007E7DE8"/>
    <w:rsid w:val="007F12BE"/>
    <w:rsid w:val="007F6B37"/>
    <w:rsid w:val="007F79F0"/>
    <w:rsid w:val="00800CA5"/>
    <w:rsid w:val="0080215E"/>
    <w:rsid w:val="00802601"/>
    <w:rsid w:val="00807302"/>
    <w:rsid w:val="00807845"/>
    <w:rsid w:val="00813DDA"/>
    <w:rsid w:val="008160E0"/>
    <w:rsid w:val="00821D39"/>
    <w:rsid w:val="00822B0A"/>
    <w:rsid w:val="0082554E"/>
    <w:rsid w:val="00825C60"/>
    <w:rsid w:val="00827C3E"/>
    <w:rsid w:val="00831BF0"/>
    <w:rsid w:val="0083262B"/>
    <w:rsid w:val="008334D4"/>
    <w:rsid w:val="0083609E"/>
    <w:rsid w:val="00837952"/>
    <w:rsid w:val="00842187"/>
    <w:rsid w:val="0084334D"/>
    <w:rsid w:val="00846A7E"/>
    <w:rsid w:val="00847026"/>
    <w:rsid w:val="00850EED"/>
    <w:rsid w:val="00853BDE"/>
    <w:rsid w:val="008563CF"/>
    <w:rsid w:val="00856D7A"/>
    <w:rsid w:val="0086270F"/>
    <w:rsid w:val="0086466C"/>
    <w:rsid w:val="00865850"/>
    <w:rsid w:val="008660C1"/>
    <w:rsid w:val="00866656"/>
    <w:rsid w:val="0086780A"/>
    <w:rsid w:val="00867A9C"/>
    <w:rsid w:val="008707DC"/>
    <w:rsid w:val="00880B04"/>
    <w:rsid w:val="00890974"/>
    <w:rsid w:val="00892746"/>
    <w:rsid w:val="00893540"/>
    <w:rsid w:val="008A26AB"/>
    <w:rsid w:val="008A2B6D"/>
    <w:rsid w:val="008A620C"/>
    <w:rsid w:val="008A7977"/>
    <w:rsid w:val="008B2725"/>
    <w:rsid w:val="008B6C85"/>
    <w:rsid w:val="008B753A"/>
    <w:rsid w:val="008D0E52"/>
    <w:rsid w:val="008D13E5"/>
    <w:rsid w:val="008D5090"/>
    <w:rsid w:val="008E1E7F"/>
    <w:rsid w:val="008E612E"/>
    <w:rsid w:val="008E6995"/>
    <w:rsid w:val="008F24AC"/>
    <w:rsid w:val="008F49C5"/>
    <w:rsid w:val="008F78D0"/>
    <w:rsid w:val="009028F2"/>
    <w:rsid w:val="0090304B"/>
    <w:rsid w:val="00903C0A"/>
    <w:rsid w:val="0090402F"/>
    <w:rsid w:val="009106EA"/>
    <w:rsid w:val="00911D37"/>
    <w:rsid w:val="00917D94"/>
    <w:rsid w:val="009207AA"/>
    <w:rsid w:val="00923B24"/>
    <w:rsid w:val="0092550A"/>
    <w:rsid w:val="009338A4"/>
    <w:rsid w:val="009365A2"/>
    <w:rsid w:val="00940A8F"/>
    <w:rsid w:val="009415D5"/>
    <w:rsid w:val="00943601"/>
    <w:rsid w:val="00944DEC"/>
    <w:rsid w:val="00955209"/>
    <w:rsid w:val="00955544"/>
    <w:rsid w:val="00962BEF"/>
    <w:rsid w:val="00970BF6"/>
    <w:rsid w:val="00973C0A"/>
    <w:rsid w:val="0097580A"/>
    <w:rsid w:val="009804EE"/>
    <w:rsid w:val="0098698F"/>
    <w:rsid w:val="0099074B"/>
    <w:rsid w:val="00991503"/>
    <w:rsid w:val="00991CE4"/>
    <w:rsid w:val="00993E76"/>
    <w:rsid w:val="00995F3C"/>
    <w:rsid w:val="00996EA0"/>
    <w:rsid w:val="0099730B"/>
    <w:rsid w:val="009A26FA"/>
    <w:rsid w:val="009A30FA"/>
    <w:rsid w:val="009A3204"/>
    <w:rsid w:val="009B45E0"/>
    <w:rsid w:val="009C3AD3"/>
    <w:rsid w:val="009D05FA"/>
    <w:rsid w:val="009D259F"/>
    <w:rsid w:val="009E0F87"/>
    <w:rsid w:val="009E20C2"/>
    <w:rsid w:val="009E2364"/>
    <w:rsid w:val="009E6765"/>
    <w:rsid w:val="009F5E71"/>
    <w:rsid w:val="009F6884"/>
    <w:rsid w:val="009F7992"/>
    <w:rsid w:val="009F7EAD"/>
    <w:rsid w:val="00A05972"/>
    <w:rsid w:val="00A06057"/>
    <w:rsid w:val="00A07FC6"/>
    <w:rsid w:val="00A10B1F"/>
    <w:rsid w:val="00A12306"/>
    <w:rsid w:val="00A15854"/>
    <w:rsid w:val="00A21599"/>
    <w:rsid w:val="00A23201"/>
    <w:rsid w:val="00A2421A"/>
    <w:rsid w:val="00A2461D"/>
    <w:rsid w:val="00A369A1"/>
    <w:rsid w:val="00A5109D"/>
    <w:rsid w:val="00A53580"/>
    <w:rsid w:val="00A54D93"/>
    <w:rsid w:val="00A56805"/>
    <w:rsid w:val="00A56ECE"/>
    <w:rsid w:val="00A5780E"/>
    <w:rsid w:val="00A60B77"/>
    <w:rsid w:val="00A625BC"/>
    <w:rsid w:val="00A62609"/>
    <w:rsid w:val="00A63EAF"/>
    <w:rsid w:val="00A707F2"/>
    <w:rsid w:val="00A81545"/>
    <w:rsid w:val="00A8658F"/>
    <w:rsid w:val="00A865B3"/>
    <w:rsid w:val="00A871F0"/>
    <w:rsid w:val="00A905BF"/>
    <w:rsid w:val="00A912CC"/>
    <w:rsid w:val="00A947BD"/>
    <w:rsid w:val="00A94A2B"/>
    <w:rsid w:val="00A95B21"/>
    <w:rsid w:val="00A95CD0"/>
    <w:rsid w:val="00A963F6"/>
    <w:rsid w:val="00AA1AC1"/>
    <w:rsid w:val="00AA3501"/>
    <w:rsid w:val="00AA681F"/>
    <w:rsid w:val="00AA7F29"/>
    <w:rsid w:val="00AB4774"/>
    <w:rsid w:val="00AC387F"/>
    <w:rsid w:val="00AD28D8"/>
    <w:rsid w:val="00AE0D82"/>
    <w:rsid w:val="00AE2207"/>
    <w:rsid w:val="00AE390B"/>
    <w:rsid w:val="00AE3989"/>
    <w:rsid w:val="00AE6D02"/>
    <w:rsid w:val="00AF7F08"/>
    <w:rsid w:val="00B00485"/>
    <w:rsid w:val="00B00F14"/>
    <w:rsid w:val="00B0340C"/>
    <w:rsid w:val="00B11E98"/>
    <w:rsid w:val="00B13646"/>
    <w:rsid w:val="00B2601D"/>
    <w:rsid w:val="00B32534"/>
    <w:rsid w:val="00B344E0"/>
    <w:rsid w:val="00B36B43"/>
    <w:rsid w:val="00B400E9"/>
    <w:rsid w:val="00B5742C"/>
    <w:rsid w:val="00B61154"/>
    <w:rsid w:val="00B61F79"/>
    <w:rsid w:val="00B64BD7"/>
    <w:rsid w:val="00B65E94"/>
    <w:rsid w:val="00B72174"/>
    <w:rsid w:val="00B74328"/>
    <w:rsid w:val="00B755AA"/>
    <w:rsid w:val="00B82964"/>
    <w:rsid w:val="00B855EB"/>
    <w:rsid w:val="00B860A1"/>
    <w:rsid w:val="00B86E40"/>
    <w:rsid w:val="00B9066B"/>
    <w:rsid w:val="00B925E2"/>
    <w:rsid w:val="00B930F7"/>
    <w:rsid w:val="00BA1534"/>
    <w:rsid w:val="00BA21E7"/>
    <w:rsid w:val="00BA6500"/>
    <w:rsid w:val="00BA702D"/>
    <w:rsid w:val="00BB10AA"/>
    <w:rsid w:val="00BB3DA4"/>
    <w:rsid w:val="00BB5056"/>
    <w:rsid w:val="00BD3D06"/>
    <w:rsid w:val="00BD5CE5"/>
    <w:rsid w:val="00BD76FD"/>
    <w:rsid w:val="00BE294A"/>
    <w:rsid w:val="00BE3B5E"/>
    <w:rsid w:val="00BE7D32"/>
    <w:rsid w:val="00BF03EE"/>
    <w:rsid w:val="00BF1A3B"/>
    <w:rsid w:val="00BF22D5"/>
    <w:rsid w:val="00BF2C65"/>
    <w:rsid w:val="00C008AC"/>
    <w:rsid w:val="00C03845"/>
    <w:rsid w:val="00C03A2D"/>
    <w:rsid w:val="00C04C02"/>
    <w:rsid w:val="00C06673"/>
    <w:rsid w:val="00C06909"/>
    <w:rsid w:val="00C0794F"/>
    <w:rsid w:val="00C07E4F"/>
    <w:rsid w:val="00C15A7E"/>
    <w:rsid w:val="00C16BAB"/>
    <w:rsid w:val="00C20101"/>
    <w:rsid w:val="00C24BEF"/>
    <w:rsid w:val="00C35E5E"/>
    <w:rsid w:val="00C40D67"/>
    <w:rsid w:val="00C423D1"/>
    <w:rsid w:val="00C43117"/>
    <w:rsid w:val="00C43B5C"/>
    <w:rsid w:val="00C45F7B"/>
    <w:rsid w:val="00C65D55"/>
    <w:rsid w:val="00C669B2"/>
    <w:rsid w:val="00C7281A"/>
    <w:rsid w:val="00C75C60"/>
    <w:rsid w:val="00C76D3F"/>
    <w:rsid w:val="00C77E9D"/>
    <w:rsid w:val="00C825FE"/>
    <w:rsid w:val="00C82D54"/>
    <w:rsid w:val="00C84B63"/>
    <w:rsid w:val="00C84FDD"/>
    <w:rsid w:val="00C87B38"/>
    <w:rsid w:val="00C90EFC"/>
    <w:rsid w:val="00C9326F"/>
    <w:rsid w:val="00CA4A89"/>
    <w:rsid w:val="00CA7EA7"/>
    <w:rsid w:val="00CB1D5E"/>
    <w:rsid w:val="00CB274B"/>
    <w:rsid w:val="00CB369A"/>
    <w:rsid w:val="00CB3BA9"/>
    <w:rsid w:val="00CB44EE"/>
    <w:rsid w:val="00CB492B"/>
    <w:rsid w:val="00CB52E7"/>
    <w:rsid w:val="00CB6A1E"/>
    <w:rsid w:val="00CB6DFB"/>
    <w:rsid w:val="00CC01B8"/>
    <w:rsid w:val="00CC4199"/>
    <w:rsid w:val="00CC4CB8"/>
    <w:rsid w:val="00CE3469"/>
    <w:rsid w:val="00CF2BA4"/>
    <w:rsid w:val="00CF5177"/>
    <w:rsid w:val="00D01436"/>
    <w:rsid w:val="00D024AE"/>
    <w:rsid w:val="00D060D8"/>
    <w:rsid w:val="00D06A88"/>
    <w:rsid w:val="00D073C5"/>
    <w:rsid w:val="00D135AF"/>
    <w:rsid w:val="00D16DEF"/>
    <w:rsid w:val="00D25618"/>
    <w:rsid w:val="00D256FD"/>
    <w:rsid w:val="00D27A83"/>
    <w:rsid w:val="00D31CF7"/>
    <w:rsid w:val="00D34AD8"/>
    <w:rsid w:val="00D424FC"/>
    <w:rsid w:val="00D42523"/>
    <w:rsid w:val="00D45C51"/>
    <w:rsid w:val="00D45E47"/>
    <w:rsid w:val="00D52652"/>
    <w:rsid w:val="00D57088"/>
    <w:rsid w:val="00D6106D"/>
    <w:rsid w:val="00D61E82"/>
    <w:rsid w:val="00D625CF"/>
    <w:rsid w:val="00D659E2"/>
    <w:rsid w:val="00D7063B"/>
    <w:rsid w:val="00D76B93"/>
    <w:rsid w:val="00D81D69"/>
    <w:rsid w:val="00D836B3"/>
    <w:rsid w:val="00D86163"/>
    <w:rsid w:val="00D87819"/>
    <w:rsid w:val="00D94CB3"/>
    <w:rsid w:val="00D95EE2"/>
    <w:rsid w:val="00D966EB"/>
    <w:rsid w:val="00DA0D34"/>
    <w:rsid w:val="00DB4D5E"/>
    <w:rsid w:val="00DB779A"/>
    <w:rsid w:val="00DC6D50"/>
    <w:rsid w:val="00DD2389"/>
    <w:rsid w:val="00DE6694"/>
    <w:rsid w:val="00DF1C56"/>
    <w:rsid w:val="00DF53BC"/>
    <w:rsid w:val="00DF7EEE"/>
    <w:rsid w:val="00E00755"/>
    <w:rsid w:val="00E01EEA"/>
    <w:rsid w:val="00E03C0B"/>
    <w:rsid w:val="00E03EF9"/>
    <w:rsid w:val="00E10771"/>
    <w:rsid w:val="00E1276C"/>
    <w:rsid w:val="00E16939"/>
    <w:rsid w:val="00E22E89"/>
    <w:rsid w:val="00E2342C"/>
    <w:rsid w:val="00E403F6"/>
    <w:rsid w:val="00E41BF4"/>
    <w:rsid w:val="00E4604F"/>
    <w:rsid w:val="00E46EB9"/>
    <w:rsid w:val="00E51CF3"/>
    <w:rsid w:val="00E539A1"/>
    <w:rsid w:val="00E62B3F"/>
    <w:rsid w:val="00E6328C"/>
    <w:rsid w:val="00E723AA"/>
    <w:rsid w:val="00E754B8"/>
    <w:rsid w:val="00E81AF4"/>
    <w:rsid w:val="00E81ED8"/>
    <w:rsid w:val="00E82D25"/>
    <w:rsid w:val="00E9146E"/>
    <w:rsid w:val="00E926AA"/>
    <w:rsid w:val="00E9361A"/>
    <w:rsid w:val="00E95653"/>
    <w:rsid w:val="00E97AD2"/>
    <w:rsid w:val="00E97D52"/>
    <w:rsid w:val="00EA2194"/>
    <w:rsid w:val="00EA3129"/>
    <w:rsid w:val="00EA3C3B"/>
    <w:rsid w:val="00EA5C88"/>
    <w:rsid w:val="00EA66B8"/>
    <w:rsid w:val="00EB0609"/>
    <w:rsid w:val="00EB2D4A"/>
    <w:rsid w:val="00EC214E"/>
    <w:rsid w:val="00EC2211"/>
    <w:rsid w:val="00EC4FA4"/>
    <w:rsid w:val="00ED43D3"/>
    <w:rsid w:val="00ED4BFD"/>
    <w:rsid w:val="00ED7A16"/>
    <w:rsid w:val="00EE0543"/>
    <w:rsid w:val="00EE54F8"/>
    <w:rsid w:val="00EE5D5D"/>
    <w:rsid w:val="00EF7ABE"/>
    <w:rsid w:val="00F0320C"/>
    <w:rsid w:val="00F046DF"/>
    <w:rsid w:val="00F109A1"/>
    <w:rsid w:val="00F10DD7"/>
    <w:rsid w:val="00F15818"/>
    <w:rsid w:val="00F2081C"/>
    <w:rsid w:val="00F222FF"/>
    <w:rsid w:val="00F22981"/>
    <w:rsid w:val="00F24B3E"/>
    <w:rsid w:val="00F31E2B"/>
    <w:rsid w:val="00F345F6"/>
    <w:rsid w:val="00F365F9"/>
    <w:rsid w:val="00F4012D"/>
    <w:rsid w:val="00F44278"/>
    <w:rsid w:val="00F451CC"/>
    <w:rsid w:val="00F51B09"/>
    <w:rsid w:val="00F54D02"/>
    <w:rsid w:val="00F625B4"/>
    <w:rsid w:val="00F6740E"/>
    <w:rsid w:val="00F75818"/>
    <w:rsid w:val="00F81393"/>
    <w:rsid w:val="00F83B95"/>
    <w:rsid w:val="00F8545C"/>
    <w:rsid w:val="00F85601"/>
    <w:rsid w:val="00F86568"/>
    <w:rsid w:val="00F917B8"/>
    <w:rsid w:val="00F91A81"/>
    <w:rsid w:val="00F92D21"/>
    <w:rsid w:val="00F92E95"/>
    <w:rsid w:val="00FA317D"/>
    <w:rsid w:val="00FA566E"/>
    <w:rsid w:val="00FB0BB7"/>
    <w:rsid w:val="00FB3E7B"/>
    <w:rsid w:val="00FC65D2"/>
    <w:rsid w:val="00FD03A7"/>
    <w:rsid w:val="00FD2A25"/>
    <w:rsid w:val="00FD4BF6"/>
    <w:rsid w:val="00FD605E"/>
    <w:rsid w:val="00FD6417"/>
    <w:rsid w:val="00FD69F3"/>
    <w:rsid w:val="00FD799A"/>
    <w:rsid w:val="00FE027E"/>
    <w:rsid w:val="00FE51C9"/>
    <w:rsid w:val="00FF30FE"/>
    <w:rsid w:val="00FF35C2"/>
    <w:rsid w:val="00FF3C92"/>
    <w:rsid w:val="00FF4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E95644"/>
  <w15:docId w15:val="{71762A01-50C7-4937-AA83-8C1CA0DCB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743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67B8B"/>
    <w:rPr>
      <w:color w:val="0000FF"/>
      <w:u w:val="single"/>
    </w:rPr>
  </w:style>
  <w:style w:type="paragraph" w:styleId="BalloonText">
    <w:name w:val="Balloon Text"/>
    <w:basedOn w:val="Normal"/>
    <w:semiHidden/>
    <w:rsid w:val="001C6F62"/>
    <w:rPr>
      <w:rFonts w:ascii="Tahoma" w:hAnsi="Tahoma" w:cs="Tahoma"/>
      <w:sz w:val="16"/>
      <w:szCs w:val="16"/>
    </w:rPr>
  </w:style>
  <w:style w:type="paragraph" w:styleId="ListParagraph">
    <w:name w:val="List Paragraph"/>
    <w:basedOn w:val="Normal"/>
    <w:uiPriority w:val="34"/>
    <w:qFormat/>
    <w:rsid w:val="00991CE4"/>
    <w:pPr>
      <w:ind w:left="720"/>
    </w:pPr>
  </w:style>
  <w:style w:type="table" w:styleId="TableGrid">
    <w:name w:val="Table Grid"/>
    <w:basedOn w:val="TableNormal"/>
    <w:rsid w:val="008E6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17468"/>
    <w:pPr>
      <w:spacing w:before="100" w:beforeAutospacing="1" w:after="100" w:afterAutospacing="1"/>
    </w:pPr>
  </w:style>
  <w:style w:type="character" w:styleId="Strong">
    <w:name w:val="Strong"/>
    <w:basedOn w:val="DefaultParagraphFont"/>
    <w:uiPriority w:val="22"/>
    <w:qFormat/>
    <w:rsid w:val="007174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43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Council%20headed%20portra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4eb616-7f18-4310-830f-36d9f731d8ec">
      <Terms xmlns="http://schemas.microsoft.com/office/infopath/2007/PartnerControls"/>
    </lcf76f155ced4ddcb4097134ff3c332f>
    <TaxCatchAll xmlns="fa030ee7-0e77-4303-b051-a3649124acd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ED9E4EBC3B46458F0B820AF16A5489" ma:contentTypeVersion="12" ma:contentTypeDescription="Create a new document." ma:contentTypeScope="" ma:versionID="198ed48de4a4563e82be05ae2616461b">
  <xsd:schema xmlns:xsd="http://www.w3.org/2001/XMLSchema" xmlns:xs="http://www.w3.org/2001/XMLSchema" xmlns:p="http://schemas.microsoft.com/office/2006/metadata/properties" xmlns:ns2="9e4eb616-7f18-4310-830f-36d9f731d8ec" xmlns:ns3="fa030ee7-0e77-4303-b051-a3649124acd3" targetNamespace="http://schemas.microsoft.com/office/2006/metadata/properties" ma:root="true" ma:fieldsID="bb3fdabb26d0aa2ef9c415510c22b75f" ns2:_="" ns3:_="">
    <xsd:import namespace="9e4eb616-7f18-4310-830f-36d9f731d8ec"/>
    <xsd:import namespace="fa030ee7-0e77-4303-b051-a3649124ac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eb616-7f18-4310-830f-36d9f731d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184cec5-c2d4-40e0-8035-bd4d9cce482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30ee7-0e77-4303-b051-a3649124acd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b187ebf-345d-4693-abcf-264a84d66ace}" ma:internalName="TaxCatchAll" ma:showField="CatchAllData" ma:web="fa030ee7-0e77-4303-b051-a3649124ac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1CCEB7-2B61-4D62-B493-FA5C52ADAAEA}">
  <ds:schemaRefs>
    <ds:schemaRef ds:uri="http://schemas.microsoft.com/sharepoint/v3/contenttype/forms"/>
  </ds:schemaRefs>
</ds:datastoreItem>
</file>

<file path=customXml/itemProps2.xml><?xml version="1.0" encoding="utf-8"?>
<ds:datastoreItem xmlns:ds="http://schemas.openxmlformats.org/officeDocument/2006/customXml" ds:itemID="{7A097D8D-D6DC-4BB7-89F6-250BA0C95E77}">
  <ds:schemaRefs>
    <ds:schemaRef ds:uri="http://schemas.openxmlformats.org/officeDocument/2006/bibliography"/>
  </ds:schemaRefs>
</ds:datastoreItem>
</file>

<file path=customXml/itemProps3.xml><?xml version="1.0" encoding="utf-8"?>
<ds:datastoreItem xmlns:ds="http://schemas.openxmlformats.org/officeDocument/2006/customXml" ds:itemID="{0C66C126-F24D-4EB0-8374-80F9482AAFBE}">
  <ds:schemaRefs>
    <ds:schemaRef ds:uri="http://schemas.microsoft.com/office/2006/metadata/properties"/>
    <ds:schemaRef ds:uri="http://schemas.microsoft.com/office/infopath/2007/PartnerControls"/>
    <ds:schemaRef ds:uri="9e4eb616-7f18-4310-830f-36d9f731d8ec"/>
    <ds:schemaRef ds:uri="fa030ee7-0e77-4303-b051-a3649124acd3"/>
  </ds:schemaRefs>
</ds:datastoreItem>
</file>

<file path=customXml/itemProps4.xml><?xml version="1.0" encoding="utf-8"?>
<ds:datastoreItem xmlns:ds="http://schemas.openxmlformats.org/officeDocument/2006/customXml" ds:itemID="{FC18F4B7-93F0-4DF5-AE90-87F5131A8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eb616-7f18-4310-830f-36d9f731d8ec"/>
    <ds:schemaRef ds:uri="fa030ee7-0e77-4303-b051-a3649124ac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Council headed portrait</Template>
  <TotalTime>29</TotalTime>
  <Pages>1</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Yeovil College</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Sara Cradock</cp:lastModifiedBy>
  <cp:revision>22</cp:revision>
  <cp:lastPrinted>2026-04-27T14:57:00Z</cp:lastPrinted>
  <dcterms:created xsi:type="dcterms:W3CDTF">2026-07-30T20:28:00Z</dcterms:created>
  <dcterms:modified xsi:type="dcterms:W3CDTF">2026-07-30T22:45:00Z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0x010100C7ED9E4EBC3B46458F0B820AF16A5489</vt:lpwstr>
  </property>
  <property fmtid="{D5CDD505-2E9C-101B-9397-08002B2CF9AE}" pid="3" name="MediaServiceImageTags">
    <vt:lpwstr/>
  </property>
</Properties>
</file>